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E45A5" w14:textId="39CFD553" w:rsidR="00B63A0D" w:rsidRPr="00B63A0D" w:rsidRDefault="002A591F" w:rsidP="00B63A0D">
      <w:pPr>
        <w:jc w:val="center"/>
        <w:rPr>
          <w:rFonts w:ascii="Assistant" w:hAnsi="Assistant" w:cs="Assistant"/>
          <w:b/>
          <w:bCs/>
          <w:color w:val="002060"/>
          <w:sz w:val="32"/>
          <w:szCs w:val="32"/>
          <w:u w:val="single"/>
          <w:rtl/>
        </w:rPr>
      </w:pPr>
      <w:bookmarkStart w:id="0" w:name="_GoBack"/>
      <w:bookmarkEnd w:id="0"/>
      <w:r>
        <w:rPr>
          <w:rFonts w:ascii="Assistant" w:hAnsi="Assistant" w:cs="Assistant" w:hint="cs"/>
          <w:b/>
          <w:bCs/>
          <w:color w:val="002060"/>
          <w:sz w:val="32"/>
          <w:szCs w:val="32"/>
          <w:u w:val="single"/>
          <w:rtl/>
        </w:rPr>
        <w:t xml:space="preserve">הכנס </w:t>
      </w:r>
      <w:r w:rsidR="00B63A0D" w:rsidRPr="00B63A0D">
        <w:rPr>
          <w:rFonts w:ascii="Assistant" w:hAnsi="Assistant" w:cs="Assistant" w:hint="cs"/>
          <w:b/>
          <w:bCs/>
          <w:color w:val="002060"/>
          <w:sz w:val="32"/>
          <w:szCs w:val="32"/>
          <w:u w:val="single"/>
          <w:rtl/>
        </w:rPr>
        <w:t>שם הפעולה</w:t>
      </w:r>
    </w:p>
    <w:p w14:paraId="2952B411" w14:textId="77777777" w:rsidR="00B63A0D" w:rsidRPr="00B63A0D" w:rsidRDefault="00B63A0D" w:rsidP="00B63A0D">
      <w:pPr>
        <w:rPr>
          <w:rFonts w:ascii="Assistant" w:hAnsi="Assistant" w:cs="Assistant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20" w:type="dxa"/>
        <w:tblLook w:val="04A0" w:firstRow="1" w:lastRow="0" w:firstColumn="1" w:lastColumn="0" w:noHBand="0" w:noVBand="1"/>
      </w:tblPr>
      <w:tblGrid>
        <w:gridCol w:w="2343"/>
        <w:gridCol w:w="2894"/>
        <w:gridCol w:w="1016"/>
        <w:gridCol w:w="3109"/>
      </w:tblGrid>
      <w:tr w:rsidR="00B63A0D" w:rsidRPr="00B63A0D" w14:paraId="494EB313" w14:textId="77777777" w:rsidTr="002A591F">
        <w:tc>
          <w:tcPr>
            <w:tcW w:w="2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14:paraId="64D2C3F2" w14:textId="77777777" w:rsidR="00B63A0D" w:rsidRPr="00B63A0D" w:rsidRDefault="00B63A0D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נושא הפעולה</w:t>
            </w:r>
          </w:p>
        </w:tc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4B3F79B" w14:textId="77777777" w:rsidR="00B63A0D" w:rsidRPr="00B63A0D" w:rsidRDefault="00B63A0D" w:rsidP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14:paraId="072E9CE0" w14:textId="77777777" w:rsidR="00B63A0D" w:rsidRPr="00B63A0D" w:rsidRDefault="00B63A0D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תאריך</w:t>
            </w: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1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2244ED42" w14:textId="77777777" w:rsidR="00B63A0D" w:rsidRPr="00B63A0D" w:rsidRDefault="00B63A0D" w:rsidP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4DA085FE" w14:textId="77777777" w:rsidTr="002A591F">
        <w:tc>
          <w:tcPr>
            <w:tcW w:w="2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14:paraId="6B38BF49" w14:textId="77777777" w:rsidR="00B63A0D" w:rsidRPr="00B63A0D" w:rsidRDefault="00B63A0D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כמות משתתפים:</w:t>
            </w:r>
          </w:p>
        </w:tc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7B0F361F" w14:textId="77777777" w:rsidR="00B63A0D" w:rsidRPr="00B63A0D" w:rsidRDefault="00B63A0D" w:rsidP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14:paraId="119C44F7" w14:textId="13898D8D" w:rsidR="00B63A0D" w:rsidRPr="00B63A0D" w:rsidRDefault="00B63A0D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גיל:</w:t>
            </w:r>
          </w:p>
        </w:tc>
        <w:tc>
          <w:tcPr>
            <w:tcW w:w="31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330E7B64" w14:textId="77777777" w:rsidR="00B63A0D" w:rsidRPr="00B63A0D" w:rsidRDefault="00B63A0D" w:rsidP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2A591F" w:rsidRPr="00B63A0D" w14:paraId="2D11DFAC" w14:textId="77777777" w:rsidTr="002A591F">
        <w:tc>
          <w:tcPr>
            <w:tcW w:w="234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E599" w:themeFill="accent4" w:themeFillTint="66"/>
          </w:tcPr>
          <w:p w14:paraId="224132DF" w14:textId="77777777" w:rsidR="002A591F" w:rsidRPr="00B63A0D" w:rsidRDefault="002A591F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מטרות הפעולה:</w:t>
            </w:r>
          </w:p>
        </w:tc>
        <w:tc>
          <w:tcPr>
            <w:tcW w:w="7027" w:type="dxa"/>
            <w:gridSpan w:val="3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3A49676F" w14:textId="098F8A8C" w:rsidR="002A591F" w:rsidRPr="00B63A0D" w:rsidRDefault="002A591F" w:rsidP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  <w:r>
              <w:rPr>
                <w:rFonts w:ascii="Assistant" w:hAnsi="Assistant" w:cs="Assistant" w:hint="cs"/>
                <w:sz w:val="24"/>
                <w:szCs w:val="24"/>
                <w:rtl/>
              </w:rPr>
              <w:t xml:space="preserve">1. </w:t>
            </w:r>
          </w:p>
        </w:tc>
      </w:tr>
      <w:tr w:rsidR="002A591F" w:rsidRPr="00B63A0D" w14:paraId="69EE3B24" w14:textId="77777777" w:rsidTr="002A591F">
        <w:tc>
          <w:tcPr>
            <w:tcW w:w="2345" w:type="dxa"/>
            <w:vMerge/>
            <w:tcBorders>
              <w:left w:val="single" w:sz="12" w:space="0" w:color="auto"/>
            </w:tcBorders>
          </w:tcPr>
          <w:p w14:paraId="21BE94DD" w14:textId="77777777" w:rsidR="002A591F" w:rsidRPr="00B63A0D" w:rsidRDefault="002A591F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27" w:type="dxa"/>
            <w:gridSpan w:val="3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2761B1C9" w14:textId="21D56DE8" w:rsidR="002A591F" w:rsidRPr="00B63A0D" w:rsidRDefault="002A591F" w:rsidP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  <w:r>
              <w:rPr>
                <w:rFonts w:ascii="Assistant" w:hAnsi="Assistant" w:cs="Assistant" w:hint="cs"/>
                <w:sz w:val="24"/>
                <w:szCs w:val="24"/>
                <w:rtl/>
              </w:rPr>
              <w:t xml:space="preserve">2. </w:t>
            </w:r>
          </w:p>
        </w:tc>
      </w:tr>
      <w:tr w:rsidR="002A591F" w:rsidRPr="00B63A0D" w14:paraId="1B1BAC0E" w14:textId="77777777" w:rsidTr="002A591F">
        <w:tc>
          <w:tcPr>
            <w:tcW w:w="2345" w:type="dxa"/>
            <w:vMerge/>
            <w:tcBorders>
              <w:left w:val="single" w:sz="12" w:space="0" w:color="auto"/>
            </w:tcBorders>
          </w:tcPr>
          <w:p w14:paraId="735FCD16" w14:textId="77777777" w:rsidR="002A591F" w:rsidRPr="00B63A0D" w:rsidRDefault="002A591F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2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3D4BAC3E" w14:textId="361EB3DF" w:rsidR="002A591F" w:rsidRPr="00B63A0D" w:rsidRDefault="002A591F" w:rsidP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  <w:r>
              <w:rPr>
                <w:rFonts w:ascii="Assistant" w:hAnsi="Assistant" w:cs="Assistant" w:hint="cs"/>
                <w:sz w:val="24"/>
                <w:szCs w:val="24"/>
                <w:rtl/>
              </w:rPr>
              <w:t xml:space="preserve">3. </w:t>
            </w:r>
          </w:p>
        </w:tc>
      </w:tr>
    </w:tbl>
    <w:p w14:paraId="0FA44D49" w14:textId="77777777" w:rsidR="00B63A0D" w:rsidRP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60" w:type="dxa"/>
        <w:tblLook w:val="04A0" w:firstRow="1" w:lastRow="0" w:firstColumn="1" w:lastColumn="0" w:noHBand="0" w:noVBand="1"/>
      </w:tblPr>
      <w:tblGrid>
        <w:gridCol w:w="5215"/>
        <w:gridCol w:w="1014"/>
        <w:gridCol w:w="3093"/>
      </w:tblGrid>
      <w:tr w:rsidR="00B63A0D" w:rsidRPr="00B63A0D" w14:paraId="7A3A7C94" w14:textId="77777777" w:rsidTr="00B63A0D"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2D35A5D7" w14:textId="05939103" w:rsidR="00B63A0D" w:rsidRPr="00B63A0D" w:rsidRDefault="00B63A0D" w:rsidP="00B63A0D">
            <w:pPr>
              <w:jc w:val="center"/>
              <w:rPr>
                <w:rFonts w:ascii="Assistant" w:hAnsi="Assistant" w:cs="Assistant"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משחק פתיחה</w:t>
            </w:r>
            <w:r w:rsidR="002A591F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 xml:space="preserve"> - 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7E27E50B" w14:textId="77777777" w:rsidR="00B63A0D" w:rsidRPr="00B63A0D" w:rsidRDefault="00B63A0D" w:rsidP="00BE4137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זמן:</w:t>
            </w:r>
          </w:p>
        </w:tc>
        <w:tc>
          <w:tcPr>
            <w:tcW w:w="3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B8AE330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5904D214" w14:textId="77777777" w:rsidTr="00B63A0D">
        <w:trPr>
          <w:trHeight w:val="1120"/>
        </w:trPr>
        <w:tc>
          <w:tcPr>
            <w:tcW w:w="93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30CA394B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</w:tbl>
    <w:p w14:paraId="28FC2F52" w14:textId="77777777" w:rsidR="00B63A0D" w:rsidRP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60" w:type="dxa"/>
        <w:tblLook w:val="04A0" w:firstRow="1" w:lastRow="0" w:firstColumn="1" w:lastColumn="0" w:noHBand="0" w:noVBand="1"/>
      </w:tblPr>
      <w:tblGrid>
        <w:gridCol w:w="5214"/>
        <w:gridCol w:w="1015"/>
        <w:gridCol w:w="3093"/>
      </w:tblGrid>
      <w:tr w:rsidR="00B63A0D" w:rsidRPr="00B63A0D" w14:paraId="18B17841" w14:textId="77777777" w:rsidTr="00B63A0D">
        <w:tc>
          <w:tcPr>
            <w:tcW w:w="93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DB01F66" w14:textId="77777777" w:rsidR="00B63A0D" w:rsidRPr="00B63A0D" w:rsidRDefault="00B63A0D" w:rsidP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גוף הפעולה</w:t>
            </w:r>
          </w:p>
        </w:tc>
      </w:tr>
      <w:tr w:rsidR="00B63A0D" w:rsidRPr="00B63A0D" w14:paraId="283B7ECD" w14:textId="77777777" w:rsidTr="00B63A0D">
        <w:tc>
          <w:tcPr>
            <w:tcW w:w="5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B5F142D" w14:textId="65C4A458" w:rsidR="00B63A0D" w:rsidRPr="00B63A0D" w:rsidRDefault="00B63A0D" w:rsidP="00B63A0D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שם המתודה ה1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3995F5E3" w14:textId="77777777" w:rsidR="00B63A0D" w:rsidRPr="00B63A0D" w:rsidRDefault="00B63A0D" w:rsidP="00BE4137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זמן:</w:t>
            </w:r>
          </w:p>
        </w:tc>
        <w:tc>
          <w:tcPr>
            <w:tcW w:w="30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906E2E6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755D91DA" w14:textId="77777777" w:rsidTr="00B63A0D">
        <w:trPr>
          <w:trHeight w:val="1619"/>
        </w:trPr>
        <w:tc>
          <w:tcPr>
            <w:tcW w:w="93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D7C51DF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1CA06702" w14:textId="77777777" w:rsidTr="00BE4137">
        <w:tc>
          <w:tcPr>
            <w:tcW w:w="5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21B16117" w14:textId="4477FCF4" w:rsidR="00B63A0D" w:rsidRPr="00B63A0D" w:rsidRDefault="00B63A0D" w:rsidP="00BE4137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bookmarkStart w:id="1" w:name="_Hlk42523204"/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שם המתודה ה2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2CE683CD" w14:textId="77777777" w:rsidR="00B63A0D" w:rsidRPr="00B63A0D" w:rsidRDefault="00B63A0D" w:rsidP="00BE4137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זמן:</w:t>
            </w:r>
          </w:p>
        </w:tc>
        <w:tc>
          <w:tcPr>
            <w:tcW w:w="30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25B1E26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1BC0DBF4" w14:textId="77777777" w:rsidTr="00B63A0D">
        <w:trPr>
          <w:trHeight w:val="1477"/>
        </w:trPr>
        <w:tc>
          <w:tcPr>
            <w:tcW w:w="93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09C6AFA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bookmarkEnd w:id="1"/>
      <w:tr w:rsidR="002A591F" w:rsidRPr="00B63A0D" w14:paraId="33C0AD5D" w14:textId="77777777" w:rsidTr="0034297E">
        <w:tc>
          <w:tcPr>
            <w:tcW w:w="5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2F2FDD6E" w14:textId="3E330AD0" w:rsidR="002A591F" w:rsidRPr="00B63A0D" w:rsidRDefault="002A591F" w:rsidP="0034297E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שם המתודה ה</w:t>
            </w:r>
            <w:r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5A4E81A7" w14:textId="77777777" w:rsidR="002A591F" w:rsidRPr="00B63A0D" w:rsidRDefault="002A591F" w:rsidP="0034297E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זמן:</w:t>
            </w:r>
          </w:p>
        </w:tc>
        <w:tc>
          <w:tcPr>
            <w:tcW w:w="30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0D0C275" w14:textId="77777777" w:rsidR="002A591F" w:rsidRPr="00B63A0D" w:rsidRDefault="002A591F" w:rsidP="0034297E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2A591F" w:rsidRPr="00B63A0D" w14:paraId="62212C85" w14:textId="77777777" w:rsidTr="0034297E">
        <w:trPr>
          <w:trHeight w:val="1477"/>
        </w:trPr>
        <w:tc>
          <w:tcPr>
            <w:tcW w:w="93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1C79EBB" w14:textId="77777777" w:rsidR="002A591F" w:rsidRPr="00B63A0D" w:rsidRDefault="002A591F" w:rsidP="0034297E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</w:tbl>
    <w:p w14:paraId="50C2DF07" w14:textId="473299EA" w:rsid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p w14:paraId="7B47835D" w14:textId="0187936E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492F9430" w14:textId="4154DC3E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6F91FD8E" w14:textId="4EB911EB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2CF13C6A" w14:textId="77777777" w:rsidR="002A591F" w:rsidRPr="00B63A0D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60" w:type="dxa"/>
        <w:tblLook w:val="04A0" w:firstRow="1" w:lastRow="0" w:firstColumn="1" w:lastColumn="0" w:noHBand="0" w:noVBand="1"/>
      </w:tblPr>
      <w:tblGrid>
        <w:gridCol w:w="5215"/>
        <w:gridCol w:w="1014"/>
        <w:gridCol w:w="3093"/>
      </w:tblGrid>
      <w:tr w:rsidR="00B63A0D" w:rsidRPr="00B63A0D" w14:paraId="52F97FDC" w14:textId="77777777" w:rsidTr="00BE4137"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EF30302" w14:textId="4AC330D1" w:rsidR="00B63A0D" w:rsidRPr="00B63A0D" w:rsidRDefault="002A591F" w:rsidP="002A591F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  <w:r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 xml:space="preserve">מתודת </w:t>
            </w:r>
            <w:r w:rsidR="00B63A0D"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סיכום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9CC2E5" w:themeFill="accent1" w:themeFillTint="99"/>
          </w:tcPr>
          <w:p w14:paraId="2BC73A0C" w14:textId="77777777" w:rsidR="00B63A0D" w:rsidRPr="00B63A0D" w:rsidRDefault="00B63A0D" w:rsidP="00BE4137">
            <w:pPr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זמן:</w:t>
            </w:r>
          </w:p>
        </w:tc>
        <w:tc>
          <w:tcPr>
            <w:tcW w:w="3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50A9B6E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62DB5EBB" w14:textId="77777777" w:rsidTr="00BE4137">
        <w:trPr>
          <w:trHeight w:val="1120"/>
        </w:trPr>
        <w:tc>
          <w:tcPr>
            <w:tcW w:w="93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8AAFDE7" w14:textId="77777777" w:rsidR="00B63A0D" w:rsidRPr="00B63A0D" w:rsidRDefault="00B63A0D" w:rsidP="00BE4137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</w:tbl>
    <w:p w14:paraId="14CE27A5" w14:textId="77777777" w:rsidR="00B63A0D" w:rsidRP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p w14:paraId="26E739EB" w14:textId="385C8A0E" w:rsid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p w14:paraId="51290890" w14:textId="77777777" w:rsidR="00745C8C" w:rsidRDefault="00745C8C" w:rsidP="00B63A0D">
      <w:pPr>
        <w:rPr>
          <w:rFonts w:ascii="Assistant" w:hAnsi="Assistant" w:cs="Assistant"/>
          <w:sz w:val="24"/>
          <w:szCs w:val="24"/>
          <w:rtl/>
        </w:rPr>
      </w:pPr>
    </w:p>
    <w:p w14:paraId="0FA5A41F" w14:textId="77777777" w:rsidR="00B63A0D" w:rsidRP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p w14:paraId="6095F221" w14:textId="77777777" w:rsidR="00B63A0D" w:rsidRPr="00B63A0D" w:rsidRDefault="00B63A0D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  <w:r w:rsidRPr="00B63A0D">
        <w:rPr>
          <w:rFonts w:ascii="Assistant" w:hAnsi="Assistant" w:cs="Assistant" w:hint="cs"/>
          <w:b/>
          <w:bCs/>
          <w:sz w:val="24"/>
          <w:szCs w:val="24"/>
          <w:u w:val="single"/>
          <w:rtl/>
        </w:rPr>
        <w:t>לשימוש המדריך:</w:t>
      </w:r>
    </w:p>
    <w:p w14:paraId="7376D705" w14:textId="77777777" w:rsidR="00B63A0D" w:rsidRPr="00B63A0D" w:rsidRDefault="00B63A0D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3123BE66" w14:textId="77777777" w:rsidR="00B63A0D" w:rsidRPr="00B63A0D" w:rsidRDefault="00B63A0D" w:rsidP="00B63A0D">
      <w:pPr>
        <w:rPr>
          <w:rFonts w:ascii="Assistant" w:hAnsi="Assistant" w:cs="Assistant"/>
          <w:b/>
          <w:bCs/>
          <w:sz w:val="24"/>
          <w:szCs w:val="24"/>
        </w:rPr>
      </w:pPr>
      <w:r w:rsidRPr="00B63A0D">
        <w:rPr>
          <w:rFonts w:ascii="Assistant" w:hAnsi="Assistant" w:cs="Assistant"/>
          <w:b/>
          <w:bCs/>
          <w:sz w:val="24"/>
          <w:szCs w:val="24"/>
          <w:rtl/>
        </w:rPr>
        <w:t>ציוד</w:t>
      </w:r>
    </w:p>
    <w:p w14:paraId="434C11F7" w14:textId="77777777" w:rsidR="00B63A0D" w:rsidRPr="00B63A0D" w:rsidRDefault="00B63A0D" w:rsidP="00B63A0D">
      <w:pPr>
        <w:jc w:val="center"/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tbl>
      <w:tblPr>
        <w:tblStyle w:val="TableGrid"/>
        <w:tblpPr w:leftFromText="180" w:rightFromText="180" w:vertAnchor="text" w:horzAnchor="page" w:tblpX="444" w:tblpY="158"/>
        <w:bidiVisual/>
        <w:tblW w:w="11072" w:type="dxa"/>
        <w:tblLook w:val="04A0" w:firstRow="1" w:lastRow="0" w:firstColumn="1" w:lastColumn="0" w:noHBand="0" w:noVBand="1"/>
      </w:tblPr>
      <w:tblGrid>
        <w:gridCol w:w="2147"/>
        <w:gridCol w:w="851"/>
        <w:gridCol w:w="8074"/>
      </w:tblGrid>
      <w:tr w:rsidR="00B63A0D" w:rsidRPr="00B63A0D" w14:paraId="50D465BE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585A1270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  <w:t>שם פריט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12822723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  <w:t>כמות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26241207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  <w:t>מטרה</w:t>
            </w:r>
          </w:p>
        </w:tc>
      </w:tr>
      <w:tr w:rsidR="00B63A0D" w:rsidRPr="00B63A0D" w14:paraId="5706E62E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03A2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6758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80CC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</w:tr>
      <w:tr w:rsidR="00B63A0D" w:rsidRPr="00B63A0D" w14:paraId="3768EDAC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44E8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5C15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8FBC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</w:tr>
      <w:tr w:rsidR="00B63A0D" w:rsidRPr="00B63A0D" w14:paraId="210411E5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B92C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B714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8242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</w:p>
        </w:tc>
      </w:tr>
      <w:tr w:rsidR="00B63A0D" w:rsidRPr="00B63A0D" w14:paraId="2DD7CBF1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F31AB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3ECC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2CB24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6AA3056F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A84E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8451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D1F2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374C3051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5FF9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9578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F769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6DC90F0D" w14:textId="77777777" w:rsidTr="00B63A0D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5D9C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1D668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B181D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</w:tbl>
    <w:p w14:paraId="5553475A" w14:textId="77777777" w:rsidR="00B63A0D" w:rsidRPr="00B63A0D" w:rsidRDefault="00B63A0D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76E53B9B" w14:textId="77777777" w:rsidR="00B63A0D" w:rsidRPr="00B63A0D" w:rsidRDefault="00B63A0D" w:rsidP="00B63A0D">
      <w:pPr>
        <w:jc w:val="center"/>
        <w:rPr>
          <w:rFonts w:ascii="Assistant" w:hAnsi="Assistant" w:cs="Assistant"/>
          <w:sz w:val="24"/>
          <w:szCs w:val="24"/>
          <w:rtl/>
        </w:rPr>
      </w:pPr>
    </w:p>
    <w:p w14:paraId="532CA96F" w14:textId="77777777" w:rsidR="00B63A0D" w:rsidRPr="00B63A0D" w:rsidRDefault="00B63A0D" w:rsidP="00B63A0D">
      <w:pPr>
        <w:rPr>
          <w:rFonts w:ascii="Assistant" w:hAnsi="Assistant" w:cs="Assistant"/>
          <w:b/>
          <w:bCs/>
          <w:sz w:val="24"/>
          <w:szCs w:val="24"/>
          <w:rtl/>
        </w:rPr>
      </w:pPr>
      <w:r w:rsidRPr="00B63A0D">
        <w:rPr>
          <w:rFonts w:ascii="Assistant" w:hAnsi="Assistant" w:cs="Assistant"/>
          <w:b/>
          <w:bCs/>
          <w:sz w:val="24"/>
          <w:szCs w:val="24"/>
          <w:rtl/>
        </w:rPr>
        <w:t>הכנות מראש</w:t>
      </w:r>
    </w:p>
    <w:p w14:paraId="736CF88A" w14:textId="77777777" w:rsidR="00B63A0D" w:rsidRPr="00B63A0D" w:rsidRDefault="00B63A0D" w:rsidP="00B63A0D">
      <w:pPr>
        <w:jc w:val="center"/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tbl>
      <w:tblPr>
        <w:tblStyle w:val="TableGrid"/>
        <w:tblpPr w:leftFromText="180" w:rightFromText="180" w:vertAnchor="text" w:horzAnchor="page" w:tblpX="444" w:tblpY="158"/>
        <w:bidiVisual/>
        <w:tblW w:w="11072" w:type="dxa"/>
        <w:tblLook w:val="04A0" w:firstRow="1" w:lastRow="0" w:firstColumn="1" w:lastColumn="0" w:noHBand="0" w:noVBand="1"/>
      </w:tblPr>
      <w:tblGrid>
        <w:gridCol w:w="2142"/>
        <w:gridCol w:w="4465"/>
        <w:gridCol w:w="4465"/>
      </w:tblGrid>
      <w:tr w:rsidR="00B63A0D" w:rsidRPr="00B63A0D" w14:paraId="39DBF06D" w14:textId="77777777" w:rsidTr="00B63A0D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3687B195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  <w:t>מתודה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0EB466E4" w14:textId="77777777" w:rsidR="00B63A0D" w:rsidRPr="00B63A0D" w:rsidRDefault="00B63A0D">
            <w:pPr>
              <w:jc w:val="center"/>
              <w:rPr>
                <w:rFonts w:ascii="Assistant" w:hAnsi="Assistant" w:cs="Assistant"/>
                <w:b/>
                <w:bCs/>
                <w:sz w:val="24"/>
                <w:szCs w:val="24"/>
                <w:rtl/>
              </w:rPr>
            </w:pPr>
            <w:r w:rsidRPr="00B63A0D">
              <w:rPr>
                <w:rFonts w:ascii="Assistant" w:hAnsi="Assistant" w:cs="Assistant" w:hint="cs"/>
                <w:b/>
                <w:bCs/>
                <w:sz w:val="24"/>
                <w:szCs w:val="24"/>
                <w:rtl/>
              </w:rPr>
              <w:t>מה לעשות?</w:t>
            </w:r>
          </w:p>
        </w:tc>
      </w:tr>
      <w:tr w:rsidR="00B63A0D" w:rsidRPr="00B63A0D" w14:paraId="4641E1AC" w14:textId="77777777" w:rsidTr="000E30B5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56E5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6C1B" w14:textId="77777777" w:rsidR="00B63A0D" w:rsidRPr="00B63A0D" w:rsidRDefault="00B63A0D" w:rsidP="00B63A0D">
            <w:pPr>
              <w:rPr>
                <w:rFonts w:ascii="Assistant" w:hAnsi="Assistant" w:cs="Assistant"/>
                <w:sz w:val="24"/>
                <w:szCs w:val="24"/>
              </w:rPr>
            </w:pPr>
          </w:p>
          <w:p w14:paraId="69C50446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3C44C893" w14:textId="77777777" w:rsidTr="00763B35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B6111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C45B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557D602A" w14:textId="77777777" w:rsidTr="00763B35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905C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F4E8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7B5E5F83" w14:textId="77777777" w:rsidTr="00763B35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1D13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385F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2463AB4A" w14:textId="77777777" w:rsidTr="00763B35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1DF9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BD30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4FB6A0A7" w14:textId="77777777" w:rsidTr="00763B35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E8FC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E0BE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6DE6D175" w14:textId="77777777" w:rsidTr="00B63A0D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E1962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A1F6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240A5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  <w:tr w:rsidR="00B63A0D" w:rsidRPr="00B63A0D" w14:paraId="76C9026E" w14:textId="77777777" w:rsidTr="00B63A0D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E5556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CAA5F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0C817" w14:textId="77777777" w:rsidR="00B63A0D" w:rsidRPr="00B63A0D" w:rsidRDefault="00B63A0D">
            <w:pPr>
              <w:rPr>
                <w:rFonts w:ascii="Assistant" w:hAnsi="Assistant" w:cs="Assistant"/>
                <w:sz w:val="24"/>
                <w:szCs w:val="24"/>
                <w:rtl/>
              </w:rPr>
            </w:pPr>
          </w:p>
        </w:tc>
      </w:tr>
    </w:tbl>
    <w:p w14:paraId="186F1B44" w14:textId="77777777" w:rsidR="00B63A0D" w:rsidRP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p w14:paraId="5BDC55E5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33FBA1EE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6209F7CF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2050E93D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26E2B8D7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59954141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538830B3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4DF31D04" w14:textId="77777777" w:rsidR="002A591F" w:rsidRDefault="002A591F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</w:p>
    <w:p w14:paraId="7975C95B" w14:textId="2AC11FF1" w:rsidR="00B63A0D" w:rsidRPr="00B63A0D" w:rsidRDefault="00B63A0D" w:rsidP="00B63A0D">
      <w:pPr>
        <w:rPr>
          <w:rFonts w:ascii="Assistant" w:hAnsi="Assistant" w:cs="Assistant"/>
          <w:b/>
          <w:bCs/>
          <w:sz w:val="24"/>
          <w:szCs w:val="24"/>
          <w:u w:val="single"/>
          <w:rtl/>
        </w:rPr>
      </w:pPr>
      <w:r w:rsidRPr="00B63A0D">
        <w:rPr>
          <w:rFonts w:ascii="Assistant" w:hAnsi="Assistant" w:cs="Assistant" w:hint="cs"/>
          <w:b/>
          <w:bCs/>
          <w:sz w:val="24"/>
          <w:szCs w:val="24"/>
          <w:u w:val="single"/>
          <w:rtl/>
        </w:rPr>
        <w:lastRenderedPageBreak/>
        <w:t>דגשים חשובים לאופי העברת הפעולה:</w:t>
      </w:r>
    </w:p>
    <w:p w14:paraId="36BA971A" w14:textId="77777777" w:rsidR="00B63A0D" w:rsidRP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  <w:r>
        <w:rPr>
          <w:rFonts w:ascii="Assistant" w:hAnsi="Assistant" w:cs="Assistant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43A1C7" w14:textId="77777777" w:rsidR="00B63A0D" w:rsidRP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  <w:r>
        <w:rPr>
          <w:rFonts w:ascii="Assistant" w:hAnsi="Assistant" w:cs="Assistant" w:hint="cs"/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A22742" w14:textId="44B31440" w:rsidR="00B63A0D" w:rsidRDefault="00B63A0D" w:rsidP="00B63A0D">
      <w:pPr>
        <w:rPr>
          <w:rFonts w:ascii="Assistant" w:hAnsi="Assistant" w:cs="Assistant"/>
          <w:sz w:val="24"/>
          <w:szCs w:val="24"/>
          <w:rtl/>
        </w:rPr>
      </w:pPr>
    </w:p>
    <w:p w14:paraId="251CB013" w14:textId="589B84B2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613E788E" w14:textId="34A3BBE6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86C3801" w14:textId="3AAD42D9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23EA596C" w14:textId="70754EDC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5F5F4AD3" w14:textId="65C6790F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A1F30AF" w14:textId="699B6331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93942CB" w14:textId="74C4201D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2310E57C" w14:textId="5A407DB8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7723D41B" w14:textId="348D0EF7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2283D6A6" w14:textId="36CE6BA2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2803EAB6" w14:textId="39501F2F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51C92A76" w14:textId="2D6EC949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E2CB5E3" w14:textId="644A7A10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1839A549" w14:textId="7686A374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2639935A" w14:textId="09D6A111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9EDB397" w14:textId="7F0F53FC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A15EA3A" w14:textId="05C77A55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50ACB863" w14:textId="0D2A9FEF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374651DE" w14:textId="1FBF7469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EE1B3EB" w14:textId="03BFF4B3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761B1E96" w14:textId="09715D1A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5D0D649E" w14:textId="65D9E7C0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739C8F3B" w14:textId="582FCC82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3CC57DA7" w14:textId="7F72551E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60385DDA" w14:textId="6D755B12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4A33AA70" w14:textId="3B1E6FEB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19B84D0F" w14:textId="4E710540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60E3490E" w14:textId="0A769201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1CBE3C5" w14:textId="05EDA0E9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0842C1CC" w14:textId="04116D98" w:rsidR="002A591F" w:rsidRDefault="002A591F" w:rsidP="00B63A0D">
      <w:pPr>
        <w:rPr>
          <w:rFonts w:ascii="Assistant" w:hAnsi="Assistant" w:cs="Assistant"/>
          <w:sz w:val="24"/>
          <w:szCs w:val="24"/>
          <w:rtl/>
        </w:rPr>
      </w:pPr>
    </w:p>
    <w:p w14:paraId="1DD3B357" w14:textId="0179F182" w:rsidR="002A591F" w:rsidRDefault="002A591F" w:rsidP="002A591F">
      <w:pPr>
        <w:jc w:val="center"/>
        <w:rPr>
          <w:rFonts w:ascii="Assistant" w:hAnsi="Assistant" w:cs="Assistant"/>
          <w:b/>
          <w:bCs/>
          <w:color w:val="002060"/>
          <w:sz w:val="32"/>
          <w:szCs w:val="32"/>
          <w:u w:val="single"/>
          <w:rtl/>
        </w:rPr>
      </w:pPr>
      <w:r>
        <w:rPr>
          <w:rFonts w:ascii="Assistant" w:hAnsi="Assistant" w:cs="Assistant" w:hint="cs"/>
          <w:b/>
          <w:bCs/>
          <w:color w:val="002060"/>
          <w:sz w:val="32"/>
          <w:szCs w:val="32"/>
          <w:u w:val="single"/>
          <w:rtl/>
        </w:rPr>
        <w:lastRenderedPageBreak/>
        <w:t>נספחים</w:t>
      </w:r>
    </w:p>
    <w:p w14:paraId="3E32A885" w14:textId="3877DB2C" w:rsidR="002A591F" w:rsidRDefault="002A591F" w:rsidP="002A591F">
      <w:pPr>
        <w:jc w:val="center"/>
        <w:rPr>
          <w:rFonts w:ascii="Assistant" w:hAnsi="Assistant" w:cs="Assistant"/>
          <w:b/>
          <w:bCs/>
          <w:color w:val="002060"/>
          <w:sz w:val="32"/>
          <w:szCs w:val="32"/>
          <w:u w:val="single"/>
          <w:rtl/>
        </w:rPr>
      </w:pPr>
    </w:p>
    <w:p w14:paraId="2BA6172C" w14:textId="7CF704B6" w:rsidR="002A591F" w:rsidRPr="00B63A0D" w:rsidRDefault="002A591F" w:rsidP="00B63A0D">
      <w:pPr>
        <w:rPr>
          <w:rFonts w:ascii="Assistant" w:hAnsi="Assistant" w:cs="Assistant"/>
          <w:sz w:val="24"/>
          <w:szCs w:val="24"/>
          <w:rtl/>
        </w:rPr>
      </w:pPr>
      <w:r>
        <w:rPr>
          <w:rFonts w:ascii="Assistant" w:hAnsi="Assistant" w:cs="Assistant" w:hint="cs"/>
          <w:b/>
          <w:bCs/>
          <w:sz w:val="24"/>
          <w:szCs w:val="24"/>
          <w:u w:val="single"/>
          <w:rtl/>
        </w:rPr>
        <w:t>נספח 1:</w:t>
      </w:r>
    </w:p>
    <w:sectPr w:rsidR="002A591F" w:rsidRPr="00B63A0D" w:rsidSect="00854170">
      <w:headerReference w:type="default" r:id="rId10"/>
      <w:footerReference w:type="default" r:id="rId11"/>
      <w:pgSz w:w="11906" w:h="16838" w:code="9"/>
      <w:pgMar w:top="737" w:right="1247" w:bottom="907" w:left="1247" w:header="1191" w:footer="1247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EF3DF" w14:textId="77777777" w:rsidR="00226018" w:rsidRDefault="00226018">
      <w:r>
        <w:separator/>
      </w:r>
    </w:p>
  </w:endnote>
  <w:endnote w:type="continuationSeparator" w:id="0">
    <w:p w14:paraId="6FDCC72D" w14:textId="77777777" w:rsidR="00226018" w:rsidRDefault="00226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CA291C-7568-4107-9B2C-51037C109401}"/>
    <w:embedBold r:id="rId2" w:fontKey="{C6E380BF-9319-4EA3-9BD5-C00D5A5EE92E}"/>
    <w:embedBoldItalic r:id="rId3" w:fontKey="{ED3BB724-E2F7-466A-A04E-EEAA4F2F0D22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fontKey="{BB225FC2-54EC-403F-8277-59A73F8580C2}"/>
    <w:embedBold r:id="rId5" w:fontKey="{2AECCAF1-9C22-4718-9094-43525B37F0E1}"/>
    <w:embedBoldItalic r:id="rId6" w:fontKey="{25240591-FB90-43F1-9CDD-947B7E6916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4391813-9888-415A-B5F1-B3C1CC98249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AB416633-3830-49FD-968B-6F2E5C0741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C7B53C8-3370-4E06-871D-3FD17CC546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fontKey="{391CAD38-DD8A-4539-8EDB-6D2281586D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2E9A857-8E9A-48B2-AC39-ADEB83FE4496}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  <w:embedRegular r:id="rId12" w:fontKey="{E94DBE00-6CC1-48F8-811C-418168A48D49}"/>
  </w:font>
  <w:font w:name="inherit">
    <w:panose1 w:val="00000000000000000000"/>
    <w:charset w:val="00"/>
    <w:family w:val="roman"/>
    <w:notTrueType/>
    <w:pitch w:val="default"/>
  </w:font>
  <w:font w:name="Assistant">
    <w:charset w:val="00"/>
    <w:family w:val="auto"/>
    <w:pitch w:val="variable"/>
    <w:sig w:usb0="00000807" w:usb1="40000000" w:usb2="00000000" w:usb3="00000000" w:csb0="00000023" w:csb1="00000000"/>
    <w:embedRegular r:id="rId13" w:fontKey="{6A47ACC3-88F9-4042-ABDB-865072D3314F}"/>
    <w:embedBold r:id="rId14" w:fontKey="{295F8C39-BB13-4658-96C3-9968DC5E4DC8}"/>
  </w:font>
  <w:font w:name="Guttman Calligraphic">
    <w:altName w:val="Segoe UI Semilight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5" w:fontKey="{7B5741A7-BC3B-4011-BBE1-A210F2EBE675}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6" w:fontKey="{AE1906B5-7C91-43A9-A04B-1DBB708B91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0E41C7AD-FB44-496C-B545-9E8BD5E49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4D8A5" w14:textId="77777777" w:rsidR="00637799" w:rsidRPr="00502067" w:rsidRDefault="00987B7C" w:rsidP="00502067">
    <w:pPr>
      <w:pStyle w:val="Footer"/>
      <w:rPr>
        <w:b/>
        <w:bCs/>
        <w:color w:val="0B13B5"/>
        <w:sz w:val="26"/>
        <w:szCs w:val="26"/>
      </w:rPr>
    </w:pPr>
    <w:r>
      <w:rPr>
        <w:b/>
        <w:bCs/>
        <w:noProof/>
        <w:color w:val="0B13B5"/>
        <w:sz w:val="26"/>
        <w:szCs w:val="26"/>
        <w:lang w:eastAsia="en-US"/>
      </w:rPr>
      <w:drawing>
        <wp:anchor distT="0" distB="0" distL="114300" distR="114300" simplePos="0" relativeHeight="251664384" behindDoc="0" locked="0" layoutInCell="1" allowOverlap="1" wp14:anchorId="04A0D507" wp14:editId="29193121">
          <wp:simplePos x="0" y="0"/>
          <wp:positionH relativeFrom="margin">
            <wp:align>center</wp:align>
          </wp:positionH>
          <wp:positionV relativeFrom="page">
            <wp:posOffset>9719945</wp:posOffset>
          </wp:positionV>
          <wp:extent cx="7449185" cy="770890"/>
          <wp:effectExtent l="0" t="0" r="0" b="0"/>
          <wp:wrapSquare wrapText="bothSides"/>
          <wp:docPr id="7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דף לוגו נוער לאומי ביתר תחתון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9185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8502D" w14:textId="77777777" w:rsidR="00226018" w:rsidRDefault="00226018">
      <w:r>
        <w:separator/>
      </w:r>
    </w:p>
  </w:footnote>
  <w:footnote w:type="continuationSeparator" w:id="0">
    <w:p w14:paraId="30ACC2A2" w14:textId="77777777" w:rsidR="00226018" w:rsidRDefault="00226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685B4" w14:textId="51D5B420" w:rsidR="00800E9C" w:rsidRPr="00F75C3D" w:rsidRDefault="005D7DBF" w:rsidP="00800E9C">
    <w:pPr>
      <w:pStyle w:val="Header"/>
      <w:tabs>
        <w:tab w:val="clear" w:pos="4153"/>
      </w:tabs>
      <w:rPr>
        <w:rFonts w:cs="Guttman Calligraphic"/>
        <w:b/>
        <w:bCs/>
        <w:color w:val="333399"/>
        <w:sz w:val="80"/>
        <w:szCs w:val="80"/>
        <w:rtl/>
      </w:rPr>
    </w:pPr>
    <w:r>
      <w:rPr>
        <w:rFonts w:cs="Guttman Calligraphic"/>
        <w:b/>
        <w:bCs/>
        <w:noProof/>
        <w:color w:val="333399"/>
        <w:sz w:val="80"/>
        <w:szCs w:val="80"/>
        <w:rtl/>
        <w:lang w:val="he-IL" w:eastAsia="en-US"/>
      </w:rPr>
      <w:drawing>
        <wp:anchor distT="0" distB="0" distL="114300" distR="114300" simplePos="0" relativeHeight="251666432" behindDoc="1" locked="0" layoutInCell="1" allowOverlap="1" wp14:anchorId="0E6C22A5" wp14:editId="39577B7F">
          <wp:simplePos x="0" y="0"/>
          <wp:positionH relativeFrom="margin">
            <wp:posOffset>-1069340</wp:posOffset>
          </wp:positionH>
          <wp:positionV relativeFrom="paragraph">
            <wp:posOffset>-710896</wp:posOffset>
          </wp:positionV>
          <wp:extent cx="8112848" cy="1409700"/>
          <wp:effectExtent l="0" t="0" r="254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דף לוגו נוער לאומי ביתר עליון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2848" cy="140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B42D85" w14:textId="77777777" w:rsidR="00EE0B4A" w:rsidRPr="006543A7" w:rsidRDefault="00EE0B4A" w:rsidP="006543A7">
    <w:pPr>
      <w:pStyle w:val="Header"/>
      <w:tabs>
        <w:tab w:val="left" w:pos="2024"/>
      </w:tabs>
      <w:contextualSpacing/>
      <w:jc w:val="center"/>
      <w:rPr>
        <w:color w:val="0070C0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12E"/>
      </v:shape>
    </w:pict>
  </w:numPicBullet>
  <w:numPicBullet w:numPicBulletId="1">
    <w:pict>
      <v:shape id="_x0000_i1028" type="#_x0000_t75" style="width:9pt;height:9pt" o:bullet="t">
        <v:imagedata r:id="rId2" o:title="BD10299_"/>
      </v:shape>
    </w:pict>
  </w:numPicBullet>
  <w:abstractNum w:abstractNumId="0" w15:restartNumberingAfterBreak="0">
    <w:nsid w:val="016E0AF6"/>
    <w:multiLevelType w:val="hybridMultilevel"/>
    <w:tmpl w:val="3404E990"/>
    <w:lvl w:ilvl="0" w:tplc="3872C89A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David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1282D"/>
    <w:multiLevelType w:val="hybridMultilevel"/>
    <w:tmpl w:val="0422DCCE"/>
    <w:lvl w:ilvl="0" w:tplc="0409000F">
      <w:start w:val="1"/>
      <w:numFmt w:val="decimal"/>
      <w:lvlText w:val="%1."/>
      <w:lvlJc w:val="left"/>
      <w:pPr>
        <w:tabs>
          <w:tab w:val="num" w:pos="697"/>
        </w:tabs>
        <w:ind w:left="69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17"/>
        </w:tabs>
        <w:ind w:left="141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7"/>
        </w:tabs>
        <w:ind w:left="213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7"/>
        </w:tabs>
        <w:ind w:left="357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7"/>
        </w:tabs>
        <w:ind w:left="429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7"/>
        </w:tabs>
        <w:ind w:left="573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7"/>
        </w:tabs>
        <w:ind w:left="6457" w:hanging="180"/>
      </w:pPr>
    </w:lvl>
  </w:abstractNum>
  <w:abstractNum w:abstractNumId="2" w15:restartNumberingAfterBreak="0">
    <w:nsid w:val="06F5248F"/>
    <w:multiLevelType w:val="hybridMultilevel"/>
    <w:tmpl w:val="873C86B4"/>
    <w:lvl w:ilvl="0" w:tplc="EBA6C40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77C16"/>
    <w:multiLevelType w:val="hybridMultilevel"/>
    <w:tmpl w:val="C6D2D988"/>
    <w:lvl w:ilvl="0" w:tplc="22347C02">
      <w:start w:val="2"/>
      <w:numFmt w:val="hebrew1"/>
      <w:lvlText w:val="%1."/>
      <w:lvlJc w:val="left"/>
      <w:pPr>
        <w:tabs>
          <w:tab w:val="num" w:pos="645"/>
        </w:tabs>
        <w:ind w:left="645" w:right="645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365"/>
        </w:tabs>
        <w:ind w:left="1365" w:right="1365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085"/>
        </w:tabs>
        <w:ind w:left="2085" w:right="2085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05"/>
        </w:tabs>
        <w:ind w:left="2805" w:right="2805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525"/>
        </w:tabs>
        <w:ind w:left="3525" w:right="3525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245"/>
        </w:tabs>
        <w:ind w:left="4245" w:right="4245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965"/>
        </w:tabs>
        <w:ind w:left="4965" w:right="4965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685"/>
        </w:tabs>
        <w:ind w:left="5685" w:right="5685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05"/>
        </w:tabs>
        <w:ind w:left="6405" w:right="6405" w:hanging="180"/>
      </w:pPr>
    </w:lvl>
  </w:abstractNum>
  <w:abstractNum w:abstractNumId="4" w15:restartNumberingAfterBreak="0">
    <w:nsid w:val="0B5E523F"/>
    <w:multiLevelType w:val="hybridMultilevel"/>
    <w:tmpl w:val="3108632E"/>
    <w:lvl w:ilvl="0" w:tplc="02FA76C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AC5A40"/>
    <w:multiLevelType w:val="singleLevel"/>
    <w:tmpl w:val="D0A849FA"/>
    <w:lvl w:ilvl="0">
      <w:numFmt w:val="bullet"/>
      <w:lvlText w:val=""/>
      <w:lvlJc w:val="left"/>
      <w:pPr>
        <w:tabs>
          <w:tab w:val="num" w:pos="795"/>
        </w:tabs>
        <w:ind w:left="795" w:hanging="405"/>
      </w:pPr>
      <w:rPr>
        <w:rFonts w:ascii="Symbol" w:hAnsi="Symbol" w:hint="default"/>
      </w:rPr>
    </w:lvl>
  </w:abstractNum>
  <w:abstractNum w:abstractNumId="6" w15:restartNumberingAfterBreak="0">
    <w:nsid w:val="0F7E7569"/>
    <w:multiLevelType w:val="hybridMultilevel"/>
    <w:tmpl w:val="899A6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D7446"/>
    <w:multiLevelType w:val="hybridMultilevel"/>
    <w:tmpl w:val="69FC49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029A5"/>
    <w:multiLevelType w:val="multilevel"/>
    <w:tmpl w:val="C742D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512857"/>
    <w:multiLevelType w:val="hybridMultilevel"/>
    <w:tmpl w:val="BA5E18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C32BE1"/>
    <w:multiLevelType w:val="hybridMultilevel"/>
    <w:tmpl w:val="B09E1EB0"/>
    <w:lvl w:ilvl="0" w:tplc="027A5C5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397975"/>
    <w:multiLevelType w:val="hybridMultilevel"/>
    <w:tmpl w:val="F0E63C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EC48D8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AA015E"/>
    <w:multiLevelType w:val="hybridMultilevel"/>
    <w:tmpl w:val="358A3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86AF2"/>
    <w:multiLevelType w:val="hybridMultilevel"/>
    <w:tmpl w:val="7C487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182B"/>
    <w:multiLevelType w:val="hybridMultilevel"/>
    <w:tmpl w:val="180611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B71E58"/>
    <w:multiLevelType w:val="hybridMultilevel"/>
    <w:tmpl w:val="1BF4A09C"/>
    <w:lvl w:ilvl="0" w:tplc="0AFEF0E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630742"/>
    <w:multiLevelType w:val="hybridMultilevel"/>
    <w:tmpl w:val="A2AC25D4"/>
    <w:lvl w:ilvl="0" w:tplc="ABE27B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FF09CA"/>
    <w:multiLevelType w:val="multilevel"/>
    <w:tmpl w:val="5A5013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7C429B"/>
    <w:multiLevelType w:val="multilevel"/>
    <w:tmpl w:val="06FAE8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F26CB5"/>
    <w:multiLevelType w:val="hybridMultilevel"/>
    <w:tmpl w:val="449A1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24168"/>
    <w:multiLevelType w:val="hybridMultilevel"/>
    <w:tmpl w:val="00A86A64"/>
    <w:lvl w:ilvl="0" w:tplc="0E308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DA07D6">
      <w:numFmt w:val="none"/>
      <w:lvlText w:val=""/>
      <w:lvlJc w:val="left"/>
      <w:pPr>
        <w:tabs>
          <w:tab w:val="num" w:pos="360"/>
        </w:tabs>
      </w:pPr>
    </w:lvl>
    <w:lvl w:ilvl="2" w:tplc="F516EEC0">
      <w:numFmt w:val="none"/>
      <w:lvlText w:val=""/>
      <w:lvlJc w:val="left"/>
      <w:pPr>
        <w:tabs>
          <w:tab w:val="num" w:pos="360"/>
        </w:tabs>
      </w:pPr>
    </w:lvl>
    <w:lvl w:ilvl="3" w:tplc="D3EEF620">
      <w:numFmt w:val="none"/>
      <w:lvlText w:val=""/>
      <w:lvlJc w:val="left"/>
      <w:pPr>
        <w:tabs>
          <w:tab w:val="num" w:pos="360"/>
        </w:tabs>
      </w:pPr>
    </w:lvl>
    <w:lvl w:ilvl="4" w:tplc="E47E65E2">
      <w:numFmt w:val="none"/>
      <w:lvlText w:val=""/>
      <w:lvlJc w:val="left"/>
      <w:pPr>
        <w:tabs>
          <w:tab w:val="num" w:pos="360"/>
        </w:tabs>
      </w:pPr>
    </w:lvl>
    <w:lvl w:ilvl="5" w:tplc="1FA2F66A">
      <w:numFmt w:val="none"/>
      <w:lvlText w:val=""/>
      <w:lvlJc w:val="left"/>
      <w:pPr>
        <w:tabs>
          <w:tab w:val="num" w:pos="360"/>
        </w:tabs>
      </w:pPr>
    </w:lvl>
    <w:lvl w:ilvl="6" w:tplc="E90E5414">
      <w:numFmt w:val="none"/>
      <w:lvlText w:val=""/>
      <w:lvlJc w:val="left"/>
      <w:pPr>
        <w:tabs>
          <w:tab w:val="num" w:pos="360"/>
        </w:tabs>
      </w:pPr>
    </w:lvl>
    <w:lvl w:ilvl="7" w:tplc="E77059CE">
      <w:numFmt w:val="none"/>
      <w:lvlText w:val=""/>
      <w:lvlJc w:val="left"/>
      <w:pPr>
        <w:tabs>
          <w:tab w:val="num" w:pos="360"/>
        </w:tabs>
      </w:pPr>
    </w:lvl>
    <w:lvl w:ilvl="8" w:tplc="C20CD75A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34F6027E"/>
    <w:multiLevelType w:val="hybridMultilevel"/>
    <w:tmpl w:val="2F4488C0"/>
    <w:lvl w:ilvl="0" w:tplc="F520609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11ED5"/>
    <w:multiLevelType w:val="hybridMultilevel"/>
    <w:tmpl w:val="55724AC6"/>
    <w:lvl w:ilvl="0" w:tplc="0409000F">
      <w:start w:val="1"/>
      <w:numFmt w:val="decimal"/>
      <w:lvlText w:val="%1."/>
      <w:lvlJc w:val="left"/>
      <w:pPr>
        <w:tabs>
          <w:tab w:val="num" w:pos="697"/>
        </w:tabs>
        <w:ind w:left="69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17"/>
        </w:tabs>
        <w:ind w:left="141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7"/>
        </w:tabs>
        <w:ind w:left="213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7"/>
        </w:tabs>
        <w:ind w:left="357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7"/>
        </w:tabs>
        <w:ind w:left="429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7"/>
        </w:tabs>
        <w:ind w:left="573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7"/>
        </w:tabs>
        <w:ind w:left="6457" w:hanging="180"/>
      </w:pPr>
    </w:lvl>
  </w:abstractNum>
  <w:abstractNum w:abstractNumId="23" w15:restartNumberingAfterBreak="0">
    <w:nsid w:val="42050290"/>
    <w:multiLevelType w:val="hybridMultilevel"/>
    <w:tmpl w:val="E0166F2E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E1317D"/>
    <w:multiLevelType w:val="hybridMultilevel"/>
    <w:tmpl w:val="AEA46D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CEE1C09"/>
    <w:multiLevelType w:val="hybridMultilevel"/>
    <w:tmpl w:val="71DA18E6"/>
    <w:lvl w:ilvl="0" w:tplc="3A0A1D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B26A02"/>
    <w:multiLevelType w:val="hybridMultilevel"/>
    <w:tmpl w:val="6B680B6E"/>
    <w:lvl w:ilvl="0" w:tplc="9AC6133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AA6CEC"/>
    <w:multiLevelType w:val="hybridMultilevel"/>
    <w:tmpl w:val="E5C078A0"/>
    <w:lvl w:ilvl="0" w:tplc="C7BC32E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BC2CCB"/>
    <w:multiLevelType w:val="hybridMultilevel"/>
    <w:tmpl w:val="505AFAF2"/>
    <w:lvl w:ilvl="0" w:tplc="E2C64D7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486414"/>
    <w:multiLevelType w:val="hybridMultilevel"/>
    <w:tmpl w:val="E4264BDC"/>
    <w:lvl w:ilvl="0" w:tplc="ABE27B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54D44"/>
    <w:multiLevelType w:val="hybridMultilevel"/>
    <w:tmpl w:val="97FC4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340757"/>
    <w:multiLevelType w:val="hybridMultilevel"/>
    <w:tmpl w:val="1D5E27D2"/>
    <w:lvl w:ilvl="0" w:tplc="CC100C7C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3FC94A8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FD7F52"/>
    <w:multiLevelType w:val="hybridMultilevel"/>
    <w:tmpl w:val="C0E6D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CD0E71"/>
    <w:multiLevelType w:val="hybridMultilevel"/>
    <w:tmpl w:val="4AE6E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E7F50"/>
    <w:multiLevelType w:val="hybridMultilevel"/>
    <w:tmpl w:val="3C16A0D6"/>
    <w:lvl w:ilvl="0" w:tplc="8CBA3FA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15"/>
  </w:num>
  <w:num w:numId="7">
    <w:abstractNumId w:val="32"/>
  </w:num>
  <w:num w:numId="8">
    <w:abstractNumId w:val="26"/>
  </w:num>
  <w:num w:numId="9">
    <w:abstractNumId w:val="7"/>
  </w:num>
  <w:num w:numId="10">
    <w:abstractNumId w:val="31"/>
  </w:num>
  <w:num w:numId="11">
    <w:abstractNumId w:val="12"/>
  </w:num>
  <w:num w:numId="12">
    <w:abstractNumId w:val="28"/>
  </w:num>
  <w:num w:numId="13">
    <w:abstractNumId w:val="3"/>
  </w:num>
  <w:num w:numId="14">
    <w:abstractNumId w:val="4"/>
  </w:num>
  <w:num w:numId="15">
    <w:abstractNumId w:val="20"/>
  </w:num>
  <w:num w:numId="16">
    <w:abstractNumId w:val="14"/>
  </w:num>
  <w:num w:numId="17">
    <w:abstractNumId w:val="5"/>
  </w:num>
  <w:num w:numId="18">
    <w:abstractNumId w:val="16"/>
  </w:num>
  <w:num w:numId="19">
    <w:abstractNumId w:val="0"/>
  </w:num>
  <w:num w:numId="20">
    <w:abstractNumId w:val="2"/>
  </w:num>
  <w:num w:numId="21">
    <w:abstractNumId w:val="29"/>
  </w:num>
  <w:num w:numId="22">
    <w:abstractNumId w:val="1"/>
  </w:num>
  <w:num w:numId="23">
    <w:abstractNumId w:val="22"/>
  </w:num>
  <w:num w:numId="24">
    <w:abstractNumId w:val="24"/>
  </w:num>
  <w:num w:numId="25">
    <w:abstractNumId w:val="8"/>
  </w:num>
  <w:num w:numId="26">
    <w:abstractNumId w:val="17"/>
  </w:num>
  <w:num w:numId="27">
    <w:abstractNumId w:val="18"/>
  </w:num>
  <w:num w:numId="28">
    <w:abstractNumId w:val="27"/>
  </w:num>
  <w:num w:numId="29">
    <w:abstractNumId w:val="6"/>
  </w:num>
  <w:num w:numId="30">
    <w:abstractNumId w:val="10"/>
  </w:num>
  <w:num w:numId="31">
    <w:abstractNumId w:val="25"/>
  </w:num>
  <w:num w:numId="32">
    <w:abstractNumId w:val="9"/>
  </w:num>
  <w:num w:numId="33">
    <w:abstractNumId w:val="11"/>
  </w:num>
  <w:num w:numId="34">
    <w:abstractNumId w:val="21"/>
  </w:num>
  <w:num w:numId="35">
    <w:abstractNumId w:val="34"/>
  </w:num>
  <w:num w:numId="36">
    <w:abstractNumId w:val="19"/>
  </w:num>
  <w:num w:numId="37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c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70"/>
    <w:rsid w:val="00002FE3"/>
    <w:rsid w:val="00003C3D"/>
    <w:rsid w:val="00014B27"/>
    <w:rsid w:val="00020735"/>
    <w:rsid w:val="00021557"/>
    <w:rsid w:val="00021CE8"/>
    <w:rsid w:val="000348F4"/>
    <w:rsid w:val="00043DF6"/>
    <w:rsid w:val="000525ED"/>
    <w:rsid w:val="00052A56"/>
    <w:rsid w:val="00056D6C"/>
    <w:rsid w:val="000707ED"/>
    <w:rsid w:val="00086ACE"/>
    <w:rsid w:val="00087639"/>
    <w:rsid w:val="00087894"/>
    <w:rsid w:val="00091EB5"/>
    <w:rsid w:val="00093FC2"/>
    <w:rsid w:val="000952AD"/>
    <w:rsid w:val="000A580B"/>
    <w:rsid w:val="000A7F26"/>
    <w:rsid w:val="000C442A"/>
    <w:rsid w:val="000C57DF"/>
    <w:rsid w:val="000D19C4"/>
    <w:rsid w:val="000D1A50"/>
    <w:rsid w:val="000D3BC8"/>
    <w:rsid w:val="000E5007"/>
    <w:rsid w:val="000E6B6D"/>
    <w:rsid w:val="000F53CA"/>
    <w:rsid w:val="000F5B54"/>
    <w:rsid w:val="00100BA5"/>
    <w:rsid w:val="00106EEA"/>
    <w:rsid w:val="00107977"/>
    <w:rsid w:val="0011427A"/>
    <w:rsid w:val="001173AF"/>
    <w:rsid w:val="00126483"/>
    <w:rsid w:val="001307A1"/>
    <w:rsid w:val="001327A0"/>
    <w:rsid w:val="00133589"/>
    <w:rsid w:val="001345B7"/>
    <w:rsid w:val="00137063"/>
    <w:rsid w:val="001372DA"/>
    <w:rsid w:val="00141AE6"/>
    <w:rsid w:val="001440F6"/>
    <w:rsid w:val="001443D2"/>
    <w:rsid w:val="00147FF7"/>
    <w:rsid w:val="00160ECD"/>
    <w:rsid w:val="00161FF4"/>
    <w:rsid w:val="00163C57"/>
    <w:rsid w:val="00163E6F"/>
    <w:rsid w:val="001652D9"/>
    <w:rsid w:val="001775B4"/>
    <w:rsid w:val="0017777F"/>
    <w:rsid w:val="0018612D"/>
    <w:rsid w:val="00186E58"/>
    <w:rsid w:val="0018771A"/>
    <w:rsid w:val="00190E14"/>
    <w:rsid w:val="00193F6B"/>
    <w:rsid w:val="001A022D"/>
    <w:rsid w:val="001A2C44"/>
    <w:rsid w:val="001A37BE"/>
    <w:rsid w:val="001A412F"/>
    <w:rsid w:val="001A65B5"/>
    <w:rsid w:val="001B0165"/>
    <w:rsid w:val="001B0583"/>
    <w:rsid w:val="001B179A"/>
    <w:rsid w:val="001B342A"/>
    <w:rsid w:val="001B3603"/>
    <w:rsid w:val="001B5192"/>
    <w:rsid w:val="001B6584"/>
    <w:rsid w:val="001B68E1"/>
    <w:rsid w:val="001B6C9D"/>
    <w:rsid w:val="001B6D7C"/>
    <w:rsid w:val="001B6F51"/>
    <w:rsid w:val="001C31E5"/>
    <w:rsid w:val="001C7637"/>
    <w:rsid w:val="001C7B79"/>
    <w:rsid w:val="001D308C"/>
    <w:rsid w:val="001D4F34"/>
    <w:rsid w:val="001E2303"/>
    <w:rsid w:val="001E2E10"/>
    <w:rsid w:val="001E37BB"/>
    <w:rsid w:val="001F098D"/>
    <w:rsid w:val="001F12A7"/>
    <w:rsid w:val="001F23A1"/>
    <w:rsid w:val="001F3B7B"/>
    <w:rsid w:val="00210A5A"/>
    <w:rsid w:val="00213294"/>
    <w:rsid w:val="00213624"/>
    <w:rsid w:val="002227C1"/>
    <w:rsid w:val="00226018"/>
    <w:rsid w:val="00230757"/>
    <w:rsid w:val="00231762"/>
    <w:rsid w:val="0023695B"/>
    <w:rsid w:val="002432BF"/>
    <w:rsid w:val="00250D6F"/>
    <w:rsid w:val="00250E3F"/>
    <w:rsid w:val="002514D5"/>
    <w:rsid w:val="00257640"/>
    <w:rsid w:val="002600CA"/>
    <w:rsid w:val="00260570"/>
    <w:rsid w:val="00262D15"/>
    <w:rsid w:val="00264912"/>
    <w:rsid w:val="00272A85"/>
    <w:rsid w:val="002753BF"/>
    <w:rsid w:val="002838B4"/>
    <w:rsid w:val="00285C49"/>
    <w:rsid w:val="00287626"/>
    <w:rsid w:val="00287F48"/>
    <w:rsid w:val="002A527B"/>
    <w:rsid w:val="002A591F"/>
    <w:rsid w:val="002A6F40"/>
    <w:rsid w:val="002A7EF0"/>
    <w:rsid w:val="002B5653"/>
    <w:rsid w:val="002C5772"/>
    <w:rsid w:val="002D3670"/>
    <w:rsid w:val="002D5D57"/>
    <w:rsid w:val="002D6AB7"/>
    <w:rsid w:val="002E049F"/>
    <w:rsid w:val="002E17C6"/>
    <w:rsid w:val="002E1E33"/>
    <w:rsid w:val="002E2187"/>
    <w:rsid w:val="002E6DC7"/>
    <w:rsid w:val="002F2C71"/>
    <w:rsid w:val="002F3FE3"/>
    <w:rsid w:val="002F48D3"/>
    <w:rsid w:val="002F79E5"/>
    <w:rsid w:val="00300EE4"/>
    <w:rsid w:val="003145A6"/>
    <w:rsid w:val="003170C2"/>
    <w:rsid w:val="003172C3"/>
    <w:rsid w:val="00321798"/>
    <w:rsid w:val="003279A0"/>
    <w:rsid w:val="0033066A"/>
    <w:rsid w:val="003329E7"/>
    <w:rsid w:val="00332FB4"/>
    <w:rsid w:val="00334D2E"/>
    <w:rsid w:val="00340CF4"/>
    <w:rsid w:val="003424B5"/>
    <w:rsid w:val="00342F9C"/>
    <w:rsid w:val="00360F5B"/>
    <w:rsid w:val="003630FC"/>
    <w:rsid w:val="003631E0"/>
    <w:rsid w:val="0036576F"/>
    <w:rsid w:val="00365C10"/>
    <w:rsid w:val="00366279"/>
    <w:rsid w:val="003727F4"/>
    <w:rsid w:val="00375869"/>
    <w:rsid w:val="00382303"/>
    <w:rsid w:val="003855BB"/>
    <w:rsid w:val="0038599F"/>
    <w:rsid w:val="003877EB"/>
    <w:rsid w:val="0039795D"/>
    <w:rsid w:val="003A26B0"/>
    <w:rsid w:val="003A6973"/>
    <w:rsid w:val="003B03AD"/>
    <w:rsid w:val="003B04F0"/>
    <w:rsid w:val="003B18F1"/>
    <w:rsid w:val="003B23A9"/>
    <w:rsid w:val="003B51A9"/>
    <w:rsid w:val="003B5D24"/>
    <w:rsid w:val="003B5E3E"/>
    <w:rsid w:val="003B66BD"/>
    <w:rsid w:val="003B744A"/>
    <w:rsid w:val="003C294A"/>
    <w:rsid w:val="003C649B"/>
    <w:rsid w:val="003C7885"/>
    <w:rsid w:val="003D0698"/>
    <w:rsid w:val="003D1A84"/>
    <w:rsid w:val="003D3C32"/>
    <w:rsid w:val="003D43FE"/>
    <w:rsid w:val="003D5628"/>
    <w:rsid w:val="003D5E68"/>
    <w:rsid w:val="003E65AC"/>
    <w:rsid w:val="003E6698"/>
    <w:rsid w:val="003F2A24"/>
    <w:rsid w:val="003F65A5"/>
    <w:rsid w:val="003F69F8"/>
    <w:rsid w:val="003F6CB7"/>
    <w:rsid w:val="003F7891"/>
    <w:rsid w:val="00401068"/>
    <w:rsid w:val="00401FEA"/>
    <w:rsid w:val="00413B59"/>
    <w:rsid w:val="00420312"/>
    <w:rsid w:val="00430D8F"/>
    <w:rsid w:val="004323AB"/>
    <w:rsid w:val="00432A7B"/>
    <w:rsid w:val="00433932"/>
    <w:rsid w:val="00435618"/>
    <w:rsid w:val="00435E3B"/>
    <w:rsid w:val="00436F40"/>
    <w:rsid w:val="00437D8F"/>
    <w:rsid w:val="00456ABD"/>
    <w:rsid w:val="0046597D"/>
    <w:rsid w:val="00467897"/>
    <w:rsid w:val="00476601"/>
    <w:rsid w:val="004849B7"/>
    <w:rsid w:val="004859A4"/>
    <w:rsid w:val="004875DA"/>
    <w:rsid w:val="00490D9E"/>
    <w:rsid w:val="00495AEF"/>
    <w:rsid w:val="00496BCA"/>
    <w:rsid w:val="004A2CD4"/>
    <w:rsid w:val="004A3109"/>
    <w:rsid w:val="004A389B"/>
    <w:rsid w:val="004A3AF2"/>
    <w:rsid w:val="004A5B9F"/>
    <w:rsid w:val="004A690C"/>
    <w:rsid w:val="004B31EC"/>
    <w:rsid w:val="004B3A82"/>
    <w:rsid w:val="004B50D2"/>
    <w:rsid w:val="004C5F17"/>
    <w:rsid w:val="004D0A62"/>
    <w:rsid w:val="004D12BF"/>
    <w:rsid w:val="004D17AF"/>
    <w:rsid w:val="004D330B"/>
    <w:rsid w:val="004D5F06"/>
    <w:rsid w:val="004D79B3"/>
    <w:rsid w:val="004E210B"/>
    <w:rsid w:val="004E46BE"/>
    <w:rsid w:val="004E7833"/>
    <w:rsid w:val="004F150F"/>
    <w:rsid w:val="004F2862"/>
    <w:rsid w:val="004F5385"/>
    <w:rsid w:val="004F7C51"/>
    <w:rsid w:val="00502067"/>
    <w:rsid w:val="00507CCF"/>
    <w:rsid w:val="00507D1E"/>
    <w:rsid w:val="00507F24"/>
    <w:rsid w:val="005119C3"/>
    <w:rsid w:val="00512B5F"/>
    <w:rsid w:val="005212AD"/>
    <w:rsid w:val="005220AC"/>
    <w:rsid w:val="00524AA9"/>
    <w:rsid w:val="00526015"/>
    <w:rsid w:val="005357C5"/>
    <w:rsid w:val="00543B46"/>
    <w:rsid w:val="00546199"/>
    <w:rsid w:val="00550C88"/>
    <w:rsid w:val="00553D86"/>
    <w:rsid w:val="005542C8"/>
    <w:rsid w:val="00554D4E"/>
    <w:rsid w:val="005578C9"/>
    <w:rsid w:val="0056345E"/>
    <w:rsid w:val="00564BA8"/>
    <w:rsid w:val="00566AD0"/>
    <w:rsid w:val="00566B0F"/>
    <w:rsid w:val="005706EA"/>
    <w:rsid w:val="0057445F"/>
    <w:rsid w:val="0057677E"/>
    <w:rsid w:val="00576BD9"/>
    <w:rsid w:val="0057783C"/>
    <w:rsid w:val="00585B8B"/>
    <w:rsid w:val="0059126F"/>
    <w:rsid w:val="00591721"/>
    <w:rsid w:val="005963CA"/>
    <w:rsid w:val="005A2F92"/>
    <w:rsid w:val="005A723F"/>
    <w:rsid w:val="005B3F1F"/>
    <w:rsid w:val="005C0905"/>
    <w:rsid w:val="005C27DA"/>
    <w:rsid w:val="005C2807"/>
    <w:rsid w:val="005D2092"/>
    <w:rsid w:val="005D4B8F"/>
    <w:rsid w:val="005D7DBF"/>
    <w:rsid w:val="005E1FB5"/>
    <w:rsid w:val="005E207A"/>
    <w:rsid w:val="005F01E8"/>
    <w:rsid w:val="005F5650"/>
    <w:rsid w:val="005F5784"/>
    <w:rsid w:val="00601A6A"/>
    <w:rsid w:val="00601F34"/>
    <w:rsid w:val="00604E97"/>
    <w:rsid w:val="006052E7"/>
    <w:rsid w:val="00606563"/>
    <w:rsid w:val="00606D07"/>
    <w:rsid w:val="00622079"/>
    <w:rsid w:val="006242E8"/>
    <w:rsid w:val="0062610B"/>
    <w:rsid w:val="00627C57"/>
    <w:rsid w:val="00637799"/>
    <w:rsid w:val="00637984"/>
    <w:rsid w:val="00637FB5"/>
    <w:rsid w:val="00640563"/>
    <w:rsid w:val="00642B70"/>
    <w:rsid w:val="00644CF6"/>
    <w:rsid w:val="0065205F"/>
    <w:rsid w:val="006530EB"/>
    <w:rsid w:val="006543A7"/>
    <w:rsid w:val="00657D63"/>
    <w:rsid w:val="0066108B"/>
    <w:rsid w:val="00667320"/>
    <w:rsid w:val="00670D71"/>
    <w:rsid w:val="00670DCA"/>
    <w:rsid w:val="00675369"/>
    <w:rsid w:val="00675E75"/>
    <w:rsid w:val="0067741D"/>
    <w:rsid w:val="00677D05"/>
    <w:rsid w:val="00680270"/>
    <w:rsid w:val="00693179"/>
    <w:rsid w:val="006937F4"/>
    <w:rsid w:val="0069504B"/>
    <w:rsid w:val="006A162C"/>
    <w:rsid w:val="006A3864"/>
    <w:rsid w:val="006A7133"/>
    <w:rsid w:val="006B0309"/>
    <w:rsid w:val="006B0D64"/>
    <w:rsid w:val="006B1B4E"/>
    <w:rsid w:val="006B2521"/>
    <w:rsid w:val="006B2CF7"/>
    <w:rsid w:val="006C606D"/>
    <w:rsid w:val="006C69AA"/>
    <w:rsid w:val="006D048C"/>
    <w:rsid w:val="006D31A9"/>
    <w:rsid w:val="006D4D18"/>
    <w:rsid w:val="006D5EF4"/>
    <w:rsid w:val="006E40D2"/>
    <w:rsid w:val="006E5F55"/>
    <w:rsid w:val="006E6E75"/>
    <w:rsid w:val="006F463F"/>
    <w:rsid w:val="00701EFC"/>
    <w:rsid w:val="007025F1"/>
    <w:rsid w:val="00703F25"/>
    <w:rsid w:val="00704277"/>
    <w:rsid w:val="00704CF1"/>
    <w:rsid w:val="00705395"/>
    <w:rsid w:val="00705BE9"/>
    <w:rsid w:val="00707A21"/>
    <w:rsid w:val="0071129D"/>
    <w:rsid w:val="0072725F"/>
    <w:rsid w:val="00727FFA"/>
    <w:rsid w:val="007303B0"/>
    <w:rsid w:val="00734472"/>
    <w:rsid w:val="00745C8C"/>
    <w:rsid w:val="00746F79"/>
    <w:rsid w:val="00751115"/>
    <w:rsid w:val="00754BEF"/>
    <w:rsid w:val="00760AD7"/>
    <w:rsid w:val="00773F79"/>
    <w:rsid w:val="00777113"/>
    <w:rsid w:val="00781369"/>
    <w:rsid w:val="0078638E"/>
    <w:rsid w:val="00797101"/>
    <w:rsid w:val="007A0AA2"/>
    <w:rsid w:val="007A1D78"/>
    <w:rsid w:val="007A3EF0"/>
    <w:rsid w:val="007A6C80"/>
    <w:rsid w:val="007A7C47"/>
    <w:rsid w:val="007B2FD2"/>
    <w:rsid w:val="007B3F03"/>
    <w:rsid w:val="007B60B2"/>
    <w:rsid w:val="007B692F"/>
    <w:rsid w:val="007C2DED"/>
    <w:rsid w:val="007C3BC1"/>
    <w:rsid w:val="007D1ABE"/>
    <w:rsid w:val="007D3D96"/>
    <w:rsid w:val="007D3F10"/>
    <w:rsid w:val="007D78AA"/>
    <w:rsid w:val="007E0F21"/>
    <w:rsid w:val="007E1D6C"/>
    <w:rsid w:val="007E2C7F"/>
    <w:rsid w:val="007E3064"/>
    <w:rsid w:val="007E6C13"/>
    <w:rsid w:val="007F53CB"/>
    <w:rsid w:val="007F6294"/>
    <w:rsid w:val="00800E9C"/>
    <w:rsid w:val="0080381E"/>
    <w:rsid w:val="008055A6"/>
    <w:rsid w:val="00813379"/>
    <w:rsid w:val="00830011"/>
    <w:rsid w:val="008308E9"/>
    <w:rsid w:val="00833199"/>
    <w:rsid w:val="00841D24"/>
    <w:rsid w:val="00843394"/>
    <w:rsid w:val="0084637E"/>
    <w:rsid w:val="00851571"/>
    <w:rsid w:val="008518F0"/>
    <w:rsid w:val="008529FE"/>
    <w:rsid w:val="00854170"/>
    <w:rsid w:val="00855EA8"/>
    <w:rsid w:val="00856CC3"/>
    <w:rsid w:val="00861F49"/>
    <w:rsid w:val="00861FC3"/>
    <w:rsid w:val="00862B61"/>
    <w:rsid w:val="008670D6"/>
    <w:rsid w:val="00870291"/>
    <w:rsid w:val="008716A1"/>
    <w:rsid w:val="00873047"/>
    <w:rsid w:val="0087450F"/>
    <w:rsid w:val="008816D0"/>
    <w:rsid w:val="00886717"/>
    <w:rsid w:val="008869F2"/>
    <w:rsid w:val="00890144"/>
    <w:rsid w:val="00894282"/>
    <w:rsid w:val="00894714"/>
    <w:rsid w:val="00894F6A"/>
    <w:rsid w:val="00897CFE"/>
    <w:rsid w:val="008A2744"/>
    <w:rsid w:val="008A2E1D"/>
    <w:rsid w:val="008A3B60"/>
    <w:rsid w:val="008A6017"/>
    <w:rsid w:val="008B10DE"/>
    <w:rsid w:val="008C08A6"/>
    <w:rsid w:val="008C3A49"/>
    <w:rsid w:val="008C647D"/>
    <w:rsid w:val="008D29C5"/>
    <w:rsid w:val="008D314C"/>
    <w:rsid w:val="008D5DF2"/>
    <w:rsid w:val="008E5D36"/>
    <w:rsid w:val="008E6630"/>
    <w:rsid w:val="008E760C"/>
    <w:rsid w:val="008F03C4"/>
    <w:rsid w:val="008F1965"/>
    <w:rsid w:val="008F4DFB"/>
    <w:rsid w:val="008F6B4A"/>
    <w:rsid w:val="008F7F5F"/>
    <w:rsid w:val="0090135D"/>
    <w:rsid w:val="009114EB"/>
    <w:rsid w:val="00914B9D"/>
    <w:rsid w:val="00915CD6"/>
    <w:rsid w:val="00916654"/>
    <w:rsid w:val="0092402D"/>
    <w:rsid w:val="0093184D"/>
    <w:rsid w:val="009347C1"/>
    <w:rsid w:val="00935C15"/>
    <w:rsid w:val="00944BB2"/>
    <w:rsid w:val="00945285"/>
    <w:rsid w:val="009456DC"/>
    <w:rsid w:val="00946D57"/>
    <w:rsid w:val="00946F56"/>
    <w:rsid w:val="009515AD"/>
    <w:rsid w:val="00956CC4"/>
    <w:rsid w:val="0096090E"/>
    <w:rsid w:val="009734DD"/>
    <w:rsid w:val="00973CF6"/>
    <w:rsid w:val="00974E2E"/>
    <w:rsid w:val="00975538"/>
    <w:rsid w:val="0098241D"/>
    <w:rsid w:val="009866CC"/>
    <w:rsid w:val="00987448"/>
    <w:rsid w:val="00987B7C"/>
    <w:rsid w:val="00987C98"/>
    <w:rsid w:val="00991EC8"/>
    <w:rsid w:val="00995D4E"/>
    <w:rsid w:val="009A1871"/>
    <w:rsid w:val="009A19E9"/>
    <w:rsid w:val="009A1F0B"/>
    <w:rsid w:val="009A310A"/>
    <w:rsid w:val="009B1A31"/>
    <w:rsid w:val="009B2438"/>
    <w:rsid w:val="009C1989"/>
    <w:rsid w:val="009C464D"/>
    <w:rsid w:val="009C58D8"/>
    <w:rsid w:val="009C5AA2"/>
    <w:rsid w:val="009C6EC0"/>
    <w:rsid w:val="009C7535"/>
    <w:rsid w:val="009D03EF"/>
    <w:rsid w:val="009D3AE8"/>
    <w:rsid w:val="009D6B53"/>
    <w:rsid w:val="009D7083"/>
    <w:rsid w:val="009D71FF"/>
    <w:rsid w:val="009D7F67"/>
    <w:rsid w:val="009E393D"/>
    <w:rsid w:val="009E5300"/>
    <w:rsid w:val="009E6156"/>
    <w:rsid w:val="00A06074"/>
    <w:rsid w:val="00A07ADA"/>
    <w:rsid w:val="00A10631"/>
    <w:rsid w:val="00A118FD"/>
    <w:rsid w:val="00A125D7"/>
    <w:rsid w:val="00A16232"/>
    <w:rsid w:val="00A26048"/>
    <w:rsid w:val="00A30F60"/>
    <w:rsid w:val="00A32E16"/>
    <w:rsid w:val="00A32F1A"/>
    <w:rsid w:val="00A355F4"/>
    <w:rsid w:val="00A3621F"/>
    <w:rsid w:val="00A367B4"/>
    <w:rsid w:val="00A367F7"/>
    <w:rsid w:val="00A44177"/>
    <w:rsid w:val="00A6186C"/>
    <w:rsid w:val="00A6197F"/>
    <w:rsid w:val="00A62A7F"/>
    <w:rsid w:val="00A637EB"/>
    <w:rsid w:val="00A66156"/>
    <w:rsid w:val="00A720CF"/>
    <w:rsid w:val="00A734F3"/>
    <w:rsid w:val="00A75D18"/>
    <w:rsid w:val="00A87E5B"/>
    <w:rsid w:val="00AA2A97"/>
    <w:rsid w:val="00AA3102"/>
    <w:rsid w:val="00AA776B"/>
    <w:rsid w:val="00AB0E08"/>
    <w:rsid w:val="00AB257D"/>
    <w:rsid w:val="00AB44E5"/>
    <w:rsid w:val="00AB46F1"/>
    <w:rsid w:val="00AC2399"/>
    <w:rsid w:val="00AC5F74"/>
    <w:rsid w:val="00AC63E7"/>
    <w:rsid w:val="00AD46E6"/>
    <w:rsid w:val="00AD4D47"/>
    <w:rsid w:val="00AE2996"/>
    <w:rsid w:val="00AE51FE"/>
    <w:rsid w:val="00AF6D64"/>
    <w:rsid w:val="00B00DCD"/>
    <w:rsid w:val="00B02187"/>
    <w:rsid w:val="00B055BD"/>
    <w:rsid w:val="00B136C2"/>
    <w:rsid w:val="00B1673A"/>
    <w:rsid w:val="00B17BE2"/>
    <w:rsid w:val="00B17BF8"/>
    <w:rsid w:val="00B17F4F"/>
    <w:rsid w:val="00B31D0F"/>
    <w:rsid w:val="00B37A9F"/>
    <w:rsid w:val="00B40D7C"/>
    <w:rsid w:val="00B44C7B"/>
    <w:rsid w:val="00B4713F"/>
    <w:rsid w:val="00B50BB1"/>
    <w:rsid w:val="00B52C6F"/>
    <w:rsid w:val="00B53139"/>
    <w:rsid w:val="00B63A0D"/>
    <w:rsid w:val="00B71892"/>
    <w:rsid w:val="00B72BEA"/>
    <w:rsid w:val="00B73E84"/>
    <w:rsid w:val="00B7663A"/>
    <w:rsid w:val="00B80A92"/>
    <w:rsid w:val="00B86331"/>
    <w:rsid w:val="00B92429"/>
    <w:rsid w:val="00B92744"/>
    <w:rsid w:val="00BA2D39"/>
    <w:rsid w:val="00BA5212"/>
    <w:rsid w:val="00BB6E29"/>
    <w:rsid w:val="00BC1DEC"/>
    <w:rsid w:val="00BC7D86"/>
    <w:rsid w:val="00BE530E"/>
    <w:rsid w:val="00BE64A6"/>
    <w:rsid w:val="00BE7C54"/>
    <w:rsid w:val="00BF0D91"/>
    <w:rsid w:val="00BF14E9"/>
    <w:rsid w:val="00BF4834"/>
    <w:rsid w:val="00C022D0"/>
    <w:rsid w:val="00C040B8"/>
    <w:rsid w:val="00C06EF7"/>
    <w:rsid w:val="00C2451C"/>
    <w:rsid w:val="00C27490"/>
    <w:rsid w:val="00C27740"/>
    <w:rsid w:val="00C3300B"/>
    <w:rsid w:val="00C3357F"/>
    <w:rsid w:val="00C36C2C"/>
    <w:rsid w:val="00C412F4"/>
    <w:rsid w:val="00C46224"/>
    <w:rsid w:val="00C515F5"/>
    <w:rsid w:val="00C52102"/>
    <w:rsid w:val="00C62E9D"/>
    <w:rsid w:val="00C66EC6"/>
    <w:rsid w:val="00C7076F"/>
    <w:rsid w:val="00C70DE8"/>
    <w:rsid w:val="00C75B9B"/>
    <w:rsid w:val="00C812D5"/>
    <w:rsid w:val="00C81F08"/>
    <w:rsid w:val="00C85D49"/>
    <w:rsid w:val="00C950A5"/>
    <w:rsid w:val="00C96DB1"/>
    <w:rsid w:val="00CB1FB6"/>
    <w:rsid w:val="00CB54C8"/>
    <w:rsid w:val="00CB6200"/>
    <w:rsid w:val="00CB6356"/>
    <w:rsid w:val="00CB644B"/>
    <w:rsid w:val="00CB663C"/>
    <w:rsid w:val="00CB6F66"/>
    <w:rsid w:val="00CC0EB9"/>
    <w:rsid w:val="00CC658C"/>
    <w:rsid w:val="00CD56A2"/>
    <w:rsid w:val="00CD6B65"/>
    <w:rsid w:val="00CE4D9A"/>
    <w:rsid w:val="00CF128B"/>
    <w:rsid w:val="00CF19F0"/>
    <w:rsid w:val="00CF3E87"/>
    <w:rsid w:val="00D03CDE"/>
    <w:rsid w:val="00D16964"/>
    <w:rsid w:val="00D17F9D"/>
    <w:rsid w:val="00D22310"/>
    <w:rsid w:val="00D25759"/>
    <w:rsid w:val="00D26722"/>
    <w:rsid w:val="00D27EB7"/>
    <w:rsid w:val="00D33EDE"/>
    <w:rsid w:val="00D35038"/>
    <w:rsid w:val="00D37519"/>
    <w:rsid w:val="00D4181A"/>
    <w:rsid w:val="00D52B7D"/>
    <w:rsid w:val="00D534C4"/>
    <w:rsid w:val="00D55103"/>
    <w:rsid w:val="00D621FF"/>
    <w:rsid w:val="00D641D5"/>
    <w:rsid w:val="00D65910"/>
    <w:rsid w:val="00D72F6C"/>
    <w:rsid w:val="00D769BF"/>
    <w:rsid w:val="00D8033A"/>
    <w:rsid w:val="00D85FA0"/>
    <w:rsid w:val="00D9376C"/>
    <w:rsid w:val="00DA3DE9"/>
    <w:rsid w:val="00DA4471"/>
    <w:rsid w:val="00DA66B9"/>
    <w:rsid w:val="00DA70BB"/>
    <w:rsid w:val="00DB32E6"/>
    <w:rsid w:val="00DB3EBF"/>
    <w:rsid w:val="00DB5681"/>
    <w:rsid w:val="00DB5D16"/>
    <w:rsid w:val="00DC15ED"/>
    <w:rsid w:val="00DC468C"/>
    <w:rsid w:val="00DC6479"/>
    <w:rsid w:val="00DC780C"/>
    <w:rsid w:val="00DD019C"/>
    <w:rsid w:val="00DD57A6"/>
    <w:rsid w:val="00DF51E9"/>
    <w:rsid w:val="00E024EB"/>
    <w:rsid w:val="00E03304"/>
    <w:rsid w:val="00E038E8"/>
    <w:rsid w:val="00E07340"/>
    <w:rsid w:val="00E1267D"/>
    <w:rsid w:val="00E13331"/>
    <w:rsid w:val="00E14773"/>
    <w:rsid w:val="00E15DC7"/>
    <w:rsid w:val="00E17E24"/>
    <w:rsid w:val="00E20817"/>
    <w:rsid w:val="00E23911"/>
    <w:rsid w:val="00E23F1D"/>
    <w:rsid w:val="00E26717"/>
    <w:rsid w:val="00E33528"/>
    <w:rsid w:val="00E33D2D"/>
    <w:rsid w:val="00E33EB6"/>
    <w:rsid w:val="00E34B9A"/>
    <w:rsid w:val="00E35C3D"/>
    <w:rsid w:val="00E404EC"/>
    <w:rsid w:val="00E44DA3"/>
    <w:rsid w:val="00E47297"/>
    <w:rsid w:val="00E55B35"/>
    <w:rsid w:val="00E57D24"/>
    <w:rsid w:val="00E618F9"/>
    <w:rsid w:val="00E63835"/>
    <w:rsid w:val="00E63BEC"/>
    <w:rsid w:val="00E63C98"/>
    <w:rsid w:val="00E63D1D"/>
    <w:rsid w:val="00E6781A"/>
    <w:rsid w:val="00E70E52"/>
    <w:rsid w:val="00E71D0A"/>
    <w:rsid w:val="00E730F5"/>
    <w:rsid w:val="00E74384"/>
    <w:rsid w:val="00E772E9"/>
    <w:rsid w:val="00E81D11"/>
    <w:rsid w:val="00E84C5D"/>
    <w:rsid w:val="00E8515C"/>
    <w:rsid w:val="00E862B4"/>
    <w:rsid w:val="00EA00D1"/>
    <w:rsid w:val="00EB0E55"/>
    <w:rsid w:val="00EB4F49"/>
    <w:rsid w:val="00EB60C8"/>
    <w:rsid w:val="00EC1429"/>
    <w:rsid w:val="00EC377C"/>
    <w:rsid w:val="00ED2E92"/>
    <w:rsid w:val="00ED593A"/>
    <w:rsid w:val="00ED5FCE"/>
    <w:rsid w:val="00EE033F"/>
    <w:rsid w:val="00EE0B4A"/>
    <w:rsid w:val="00EF1148"/>
    <w:rsid w:val="00EF3A09"/>
    <w:rsid w:val="00EF65A7"/>
    <w:rsid w:val="00F01F8A"/>
    <w:rsid w:val="00F10BC4"/>
    <w:rsid w:val="00F1629E"/>
    <w:rsid w:val="00F20D79"/>
    <w:rsid w:val="00F26131"/>
    <w:rsid w:val="00F339C1"/>
    <w:rsid w:val="00F354B3"/>
    <w:rsid w:val="00F37C0B"/>
    <w:rsid w:val="00F403CA"/>
    <w:rsid w:val="00F42BE9"/>
    <w:rsid w:val="00F5133E"/>
    <w:rsid w:val="00F54AB2"/>
    <w:rsid w:val="00F61DBA"/>
    <w:rsid w:val="00F7057B"/>
    <w:rsid w:val="00F745FB"/>
    <w:rsid w:val="00F7497B"/>
    <w:rsid w:val="00F75C3D"/>
    <w:rsid w:val="00F77385"/>
    <w:rsid w:val="00F9151C"/>
    <w:rsid w:val="00F93DF7"/>
    <w:rsid w:val="00FA1A2C"/>
    <w:rsid w:val="00FA33AD"/>
    <w:rsid w:val="00FA4B82"/>
    <w:rsid w:val="00FB41E5"/>
    <w:rsid w:val="00FB49E2"/>
    <w:rsid w:val="00FC416B"/>
    <w:rsid w:val="00FC7909"/>
    <w:rsid w:val="00FD02A6"/>
    <w:rsid w:val="00FD7AB7"/>
    <w:rsid w:val="00FE33D7"/>
    <w:rsid w:val="00FF179F"/>
    <w:rsid w:val="00FF39B2"/>
    <w:rsid w:val="00FF3C88"/>
    <w:rsid w:val="00FF4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90"/>
    </o:shapedefaults>
    <o:shapelayout v:ext="edit">
      <o:idmap v:ext="edit" data="1"/>
    </o:shapelayout>
  </w:shapeDefaults>
  <w:decimalSymbol w:val="."/>
  <w:listSeparator w:val=","/>
  <w14:docId w14:val="00CE194C"/>
  <w15:chartTrackingRefBased/>
  <w15:docId w15:val="{FAFEDA88-3348-47AC-B84D-16585702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91F"/>
    <w:pPr>
      <w:bidi/>
    </w:pPr>
    <w:rPr>
      <w:rFonts w:cs="David"/>
      <w:sz w:val="28"/>
      <w:szCs w:val="28"/>
      <w:lang w:eastAsia="he-IL"/>
    </w:rPr>
  </w:style>
  <w:style w:type="paragraph" w:styleId="Heading1">
    <w:name w:val="heading 1"/>
    <w:basedOn w:val="Normal"/>
    <w:next w:val="Normal"/>
    <w:link w:val="Heading1Char"/>
    <w:qFormat/>
    <w:rsid w:val="001E37BB"/>
    <w:pPr>
      <w:keepNext/>
      <w:outlineLvl w:val="0"/>
    </w:pPr>
    <w:rPr>
      <w:rFonts w:cs="Times New Roman"/>
    </w:rPr>
  </w:style>
  <w:style w:type="paragraph" w:styleId="Heading2">
    <w:name w:val="heading 2"/>
    <w:basedOn w:val="Normal"/>
    <w:next w:val="Normal"/>
    <w:link w:val="Heading2Char"/>
    <w:qFormat/>
    <w:rsid w:val="001E37BB"/>
    <w:pPr>
      <w:keepNext/>
      <w:outlineLvl w:val="1"/>
    </w:pPr>
    <w:rPr>
      <w:rFonts w:cs="Times New Roman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665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530EB"/>
    <w:pPr>
      <w:keepNext/>
      <w:spacing w:before="240" w:after="60"/>
      <w:outlineLvl w:val="3"/>
    </w:pPr>
    <w:rPr>
      <w:rFonts w:cs="Times New Roman"/>
      <w:b/>
      <w:bCs/>
    </w:rPr>
  </w:style>
  <w:style w:type="paragraph" w:styleId="Heading5">
    <w:name w:val="heading 5"/>
    <w:basedOn w:val="Normal"/>
    <w:next w:val="Normal"/>
    <w:qFormat/>
    <w:rsid w:val="006530E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uiPriority w:val="59"/>
    <w:rsid w:val="004B50D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6B0309"/>
    <w:pPr>
      <w:jc w:val="both"/>
    </w:pPr>
    <w:rPr>
      <w:sz w:val="24"/>
      <w:szCs w:val="24"/>
    </w:rPr>
  </w:style>
  <w:style w:type="paragraph" w:customStyle="1" w:styleId="1">
    <w:name w:val="סגנון1"/>
    <w:basedOn w:val="Normal"/>
    <w:autoRedefine/>
    <w:rsid w:val="0071129D"/>
    <w:pPr>
      <w:spacing w:line="480" w:lineRule="auto"/>
      <w:ind w:right="540"/>
      <w:jc w:val="both"/>
    </w:pPr>
  </w:style>
  <w:style w:type="paragraph" w:customStyle="1" w:styleId="2">
    <w:name w:val="סגנון2"/>
    <w:basedOn w:val="1"/>
    <w:autoRedefine/>
    <w:rsid w:val="0071129D"/>
    <w:pPr>
      <w:numPr>
        <w:ilvl w:val="12"/>
      </w:numPr>
      <w:overflowPunct w:val="0"/>
      <w:autoSpaceDE w:val="0"/>
      <w:autoSpaceDN w:val="0"/>
      <w:adjustRightInd w:val="0"/>
      <w:ind w:left="562" w:right="562"/>
    </w:pPr>
  </w:style>
  <w:style w:type="paragraph" w:customStyle="1" w:styleId="3">
    <w:name w:val="סגנון3"/>
    <w:basedOn w:val="Normal"/>
    <w:autoRedefine/>
    <w:rsid w:val="0071129D"/>
    <w:pPr>
      <w:overflowPunct w:val="0"/>
      <w:autoSpaceDE w:val="0"/>
      <w:autoSpaceDN w:val="0"/>
      <w:adjustRightInd w:val="0"/>
      <w:spacing w:line="360" w:lineRule="auto"/>
      <w:ind w:left="1440" w:right="1138" w:firstLine="403"/>
      <w:jc w:val="both"/>
    </w:pPr>
    <w:rPr>
      <w:sz w:val="26"/>
      <w:szCs w:val="26"/>
    </w:rPr>
  </w:style>
  <w:style w:type="paragraph" w:customStyle="1" w:styleId="4">
    <w:name w:val="סגנון4"/>
    <w:basedOn w:val="Normal"/>
    <w:autoRedefine/>
    <w:rsid w:val="0071129D"/>
    <w:pPr>
      <w:overflowPunct w:val="0"/>
      <w:autoSpaceDE w:val="0"/>
      <w:autoSpaceDN w:val="0"/>
      <w:adjustRightInd w:val="0"/>
      <w:spacing w:line="300" w:lineRule="exact"/>
      <w:ind w:left="561" w:right="561"/>
      <w:jc w:val="center"/>
    </w:pPr>
    <w:rPr>
      <w:b/>
      <w:bCs/>
      <w:sz w:val="32"/>
      <w:szCs w:val="32"/>
      <w:u w:val="double"/>
    </w:rPr>
  </w:style>
  <w:style w:type="character" w:customStyle="1" w:styleId="default">
    <w:name w:val="default"/>
    <w:rsid w:val="0071129D"/>
    <w:rPr>
      <w:rFonts w:ascii="Times New Roman" w:hAnsi="Times New Roman" w:cs="Times New Roman"/>
      <w:sz w:val="26"/>
      <w:szCs w:val="26"/>
    </w:rPr>
  </w:style>
  <w:style w:type="character" w:customStyle="1" w:styleId="super">
    <w:name w:val="super"/>
    <w:rsid w:val="0071129D"/>
    <w:rPr>
      <w:rFonts w:ascii="Times New Roman" w:hAnsi="Times New Roman" w:cs="Times New Roman"/>
      <w:position w:val="4"/>
      <w:sz w:val="16"/>
      <w:szCs w:val="16"/>
      <w:lang w:val="en-US" w:eastAsia="x-none"/>
    </w:rPr>
  </w:style>
  <w:style w:type="paragraph" w:customStyle="1" w:styleId="a">
    <w:name w:val="כללי"/>
    <w:basedOn w:val="Normal"/>
    <w:rsid w:val="00CD56A2"/>
    <w:pPr>
      <w:overflowPunct w:val="0"/>
      <w:autoSpaceDE w:val="0"/>
      <w:autoSpaceDN w:val="0"/>
      <w:adjustRightInd w:val="0"/>
      <w:spacing w:after="240" w:line="280" w:lineRule="exact"/>
      <w:ind w:firstLine="284"/>
      <w:jc w:val="both"/>
    </w:pPr>
    <w:rPr>
      <w:rFonts w:cs="FrankRuehl"/>
      <w:sz w:val="20"/>
      <w:szCs w:val="24"/>
    </w:rPr>
  </w:style>
  <w:style w:type="paragraph" w:styleId="ListParagraph">
    <w:name w:val="List Paragraph"/>
    <w:basedOn w:val="Normal"/>
    <w:uiPriority w:val="34"/>
    <w:qFormat/>
    <w:rsid w:val="00CD56A2"/>
    <w:pPr>
      <w:ind w:left="720"/>
    </w:pPr>
  </w:style>
  <w:style w:type="character" w:customStyle="1" w:styleId="FooterChar">
    <w:name w:val="Footer Char"/>
    <w:link w:val="Footer"/>
    <w:rsid w:val="000E5007"/>
    <w:rPr>
      <w:rFonts w:cs="David"/>
      <w:sz w:val="28"/>
      <w:szCs w:val="28"/>
      <w:lang w:eastAsia="he-IL"/>
    </w:rPr>
  </w:style>
  <w:style w:type="character" w:customStyle="1" w:styleId="Heading1Char">
    <w:name w:val="Heading 1 Char"/>
    <w:link w:val="Heading1"/>
    <w:rsid w:val="001E37BB"/>
    <w:rPr>
      <w:sz w:val="28"/>
      <w:szCs w:val="28"/>
      <w:lang w:eastAsia="he-IL"/>
    </w:rPr>
  </w:style>
  <w:style w:type="character" w:customStyle="1" w:styleId="Heading2Char">
    <w:name w:val="Heading 2 Char"/>
    <w:link w:val="Heading2"/>
    <w:semiHidden/>
    <w:rsid w:val="001E37BB"/>
    <w:rPr>
      <w:sz w:val="28"/>
      <w:szCs w:val="28"/>
      <w:u w:val="single"/>
      <w:lang w:eastAsia="he-IL"/>
    </w:rPr>
  </w:style>
  <w:style w:type="character" w:styleId="Strong">
    <w:name w:val="Strong"/>
    <w:uiPriority w:val="22"/>
    <w:qFormat/>
    <w:rsid w:val="00F26131"/>
    <w:rPr>
      <w:b/>
      <w:bCs/>
    </w:rPr>
  </w:style>
  <w:style w:type="character" w:customStyle="1" w:styleId="Heading3Char">
    <w:name w:val="Heading 3 Char"/>
    <w:link w:val="Heading3"/>
    <w:uiPriority w:val="9"/>
    <w:semiHidden/>
    <w:rsid w:val="00916654"/>
    <w:rPr>
      <w:rFonts w:ascii="Cambria" w:eastAsia="Times New Roman" w:hAnsi="Cambria" w:cs="Times New Roman"/>
      <w:b/>
      <w:bCs/>
      <w:sz w:val="26"/>
      <w:szCs w:val="26"/>
      <w:lang w:eastAsia="he-IL"/>
    </w:rPr>
  </w:style>
  <w:style w:type="paragraph" w:styleId="Title">
    <w:name w:val="Title"/>
    <w:basedOn w:val="Normal"/>
    <w:link w:val="TitleChar"/>
    <w:qFormat/>
    <w:rsid w:val="00916654"/>
    <w:pPr>
      <w:jc w:val="center"/>
    </w:pPr>
    <w:rPr>
      <w:b/>
      <w:bCs/>
      <w:noProof/>
      <w:sz w:val="20"/>
      <w:u w:val="single"/>
    </w:rPr>
  </w:style>
  <w:style w:type="character" w:customStyle="1" w:styleId="TitleChar">
    <w:name w:val="Title Char"/>
    <w:link w:val="Title"/>
    <w:rsid w:val="00916654"/>
    <w:rPr>
      <w:rFonts w:cs="David"/>
      <w:b/>
      <w:bCs/>
      <w:noProof/>
      <w:szCs w:val="28"/>
      <w:u w:val="single"/>
      <w:lang w:eastAsia="he-IL"/>
    </w:rPr>
  </w:style>
  <w:style w:type="paragraph" w:customStyle="1" w:styleId="P00">
    <w:name w:val="P00"/>
    <w:rsid w:val="00914B9D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/>
      <w:ind w:left="2835"/>
      <w:jc w:val="both"/>
    </w:pPr>
    <w:rPr>
      <w:noProof/>
      <w:szCs w:val="26"/>
      <w:lang w:eastAsia="he-IL"/>
    </w:rPr>
  </w:style>
  <w:style w:type="paragraph" w:customStyle="1" w:styleId="details">
    <w:name w:val="details"/>
    <w:basedOn w:val="Normal"/>
    <w:rsid w:val="00914B9D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h">
    <w:name w:val="h"/>
    <w:basedOn w:val="DefaultParagraphFont"/>
    <w:rsid w:val="00914B9D"/>
  </w:style>
  <w:style w:type="character" w:customStyle="1" w:styleId="sf40">
    <w:name w:val="sf40"/>
    <w:basedOn w:val="DefaultParagraphFont"/>
    <w:rsid w:val="00914B9D"/>
  </w:style>
  <w:style w:type="paragraph" w:customStyle="1" w:styleId="judges">
    <w:name w:val="judges"/>
    <w:basedOn w:val="Normal"/>
    <w:rsid w:val="00914B9D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datedoc">
    <w:name w:val="datedoc"/>
    <w:basedOn w:val="Normal"/>
    <w:rsid w:val="00914B9D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content">
    <w:name w:val="content"/>
    <w:basedOn w:val="Normal"/>
    <w:rsid w:val="00914B9D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pp">
    <w:name w:val="pp"/>
    <w:basedOn w:val="Normal"/>
    <w:rsid w:val="00FB41E5"/>
    <w:pPr>
      <w:spacing w:after="120" w:line="300" w:lineRule="atLeast"/>
      <w:jc w:val="both"/>
    </w:pPr>
    <w:rPr>
      <w:rFonts w:cs="Times New Roman"/>
      <w:sz w:val="24"/>
      <w:szCs w:val="24"/>
      <w:lang w:eastAsia="en-US"/>
    </w:rPr>
  </w:style>
  <w:style w:type="character" w:customStyle="1" w:styleId="ppbold">
    <w:name w:val="ppbold"/>
    <w:rsid w:val="00FB41E5"/>
    <w:rPr>
      <w:b/>
      <w:bCs/>
    </w:rPr>
  </w:style>
  <w:style w:type="character" w:customStyle="1" w:styleId="pp8boldkav">
    <w:name w:val="pp8boldkav"/>
    <w:rsid w:val="00FB41E5"/>
    <w:rPr>
      <w:b/>
      <w:bCs/>
      <w:u w:val="single"/>
    </w:rPr>
  </w:style>
  <w:style w:type="character" w:customStyle="1" w:styleId="dic2">
    <w:name w:val="dic2"/>
    <w:rsid w:val="00FB41E5"/>
    <w:rPr>
      <w:rFonts w:ascii="inherit" w:hAnsi="inherit" w:hint="default"/>
      <w:shd w:val="clear" w:color="auto" w:fill="F5F5F5"/>
    </w:rPr>
  </w:style>
  <w:style w:type="paragraph" w:styleId="NormalWeb">
    <w:name w:val="Normal (Web)"/>
    <w:basedOn w:val="Normal"/>
    <w:uiPriority w:val="99"/>
    <w:semiHidden/>
    <w:unhideWhenUsed/>
    <w:rsid w:val="00CB6F66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styleId="List2">
    <w:name w:val="List 2"/>
    <w:basedOn w:val="Normal"/>
    <w:rsid w:val="006530EB"/>
    <w:pPr>
      <w:ind w:left="566" w:hanging="283"/>
    </w:pPr>
  </w:style>
  <w:style w:type="paragraph" w:customStyle="1" w:styleId="10">
    <w:name w:val="פנימי1"/>
    <w:basedOn w:val="Normal"/>
    <w:rsid w:val="00944BB2"/>
    <w:pPr>
      <w:tabs>
        <w:tab w:val="left" w:pos="397"/>
        <w:tab w:val="left" w:pos="794"/>
      </w:tabs>
      <w:ind w:left="794" w:hanging="794"/>
      <w:jc w:val="both"/>
    </w:pPr>
    <w:rPr>
      <w:sz w:val="24"/>
      <w:szCs w:val="24"/>
      <w:lang w:eastAsia="en-US"/>
    </w:rPr>
  </w:style>
  <w:style w:type="paragraph" w:styleId="FootnoteText">
    <w:name w:val="footnote text"/>
    <w:basedOn w:val="Normal"/>
    <w:semiHidden/>
    <w:rsid w:val="00944BB2"/>
    <w:pPr>
      <w:tabs>
        <w:tab w:val="left" w:pos="397"/>
      </w:tabs>
      <w:ind w:left="397" w:hanging="397"/>
      <w:jc w:val="both"/>
    </w:pPr>
    <w:rPr>
      <w:sz w:val="22"/>
      <w:szCs w:val="22"/>
      <w:lang w:eastAsia="en-US"/>
    </w:rPr>
  </w:style>
  <w:style w:type="character" w:styleId="FootnoteReference">
    <w:name w:val="footnote reference"/>
    <w:semiHidden/>
    <w:rsid w:val="00944BB2"/>
    <w:rPr>
      <w:vertAlign w:val="superscript"/>
    </w:rPr>
  </w:style>
  <w:style w:type="paragraph" w:styleId="BodyText2">
    <w:name w:val="Body Text 2"/>
    <w:basedOn w:val="Normal"/>
    <w:rsid w:val="000F5B54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2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861">
      <w:bodyDiv w:val="1"/>
      <w:marLeft w:val="375"/>
      <w:marRight w:val="3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6125">
      <w:bodyDiv w:val="1"/>
      <w:marLeft w:val="0"/>
      <w:marRight w:val="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1488;&#1497;&#1492;\&#1508;&#1506;&#1497;&#1500;&#1493;&#1497;&#1493;&#1514;%20&#1490;&#1504;&#1491;&#1497;\&#1496;&#1493;&#1508;&#1505;%20&#1492;&#1499;&#1504;&#1514;%20&#1508;&#1506;&#1493;&#1500;&#1492;%20-%20&#1502;&#1495;&#1500;&#1511;&#1514;%20&#1492;&#1491;&#1512;&#1499;&#149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DB04F6437764884E6F023F4EA0C3B" ma:contentTypeVersion="11" ma:contentTypeDescription="Create a new document." ma:contentTypeScope="" ma:versionID="6c327a7f5db51f1ead06db8a9ff97ca7">
  <xsd:schema xmlns:xsd="http://www.w3.org/2001/XMLSchema" xmlns:xs="http://www.w3.org/2001/XMLSchema" xmlns:p="http://schemas.microsoft.com/office/2006/metadata/properties" xmlns:ns3="99fec28e-db7b-4ff1-8894-4b6988437311" xmlns:ns4="f5b15a4e-3ed9-4b05-bedf-13d372d270a0" targetNamespace="http://schemas.microsoft.com/office/2006/metadata/properties" ma:root="true" ma:fieldsID="cf2caa5a345b046c01f0a363324559c0" ns3:_="" ns4:_="">
    <xsd:import namespace="99fec28e-db7b-4ff1-8894-4b6988437311"/>
    <xsd:import namespace="f5b15a4e-3ed9-4b05-bedf-13d372d270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fec28e-db7b-4ff1-8894-4b69884373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15a4e-3ed9-4b05-bedf-13d372d270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B36030-27D0-4841-B5F7-5EABE6DA08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fec28e-db7b-4ff1-8894-4b6988437311"/>
    <ds:schemaRef ds:uri="f5b15a4e-3ed9-4b05-bedf-13d372d270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7099B6-D86A-4550-8053-7BD011A9AC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A5996F-3FA4-40D5-B4EB-31A45232BF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טופס הכנת פעולה - מחלקת הדרכה.dotx</Template>
  <TotalTime>0</TotalTime>
  <Pages>4</Pages>
  <Words>57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י"ח אדר ב, תשס"ח</vt:lpstr>
      <vt:lpstr>י"ח אדר ב, תשס"ח</vt:lpstr>
    </vt:vector>
  </TitlesOfParts>
  <Company>hal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י"ח אדר ב, תשס"ח</dc:title>
  <dc:subject/>
  <dc:creator>Guy Yug</dc:creator>
  <cp:keywords/>
  <cp:lastModifiedBy>Yossi Yom-Tov (iMDsoft)</cp:lastModifiedBy>
  <cp:revision>2</cp:revision>
  <cp:lastPrinted>2018-09-04T12:54:00Z</cp:lastPrinted>
  <dcterms:created xsi:type="dcterms:W3CDTF">2020-12-25T19:53:00Z</dcterms:created>
  <dcterms:modified xsi:type="dcterms:W3CDTF">2020-12-25T19:53:00Z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0x010100467DB04F6437764884E6F023F4EA0C3B</vt:lpwstr>
  </property>
</Properties>
</file>